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ECEC7" w14:textId="77777777" w:rsidR="00787273" w:rsidRDefault="006A7D56" w:rsidP="00787273">
      <w:pPr>
        <w:spacing w:line="260" w:lineRule="atLeast"/>
        <w:jc w:val="right"/>
        <w:rPr>
          <w:rFonts w:ascii="Lucida Sans Unicode" w:hAnsi="Lucida Sans Unicode" w:cs="Lucida Sans Unicode"/>
          <w:b/>
        </w:rPr>
      </w:pPr>
      <w:r>
        <w:rPr>
          <w:rFonts w:ascii="Georgia" w:hAnsi="Georgia"/>
          <w:snapToGrid w:val="0"/>
          <w:sz w:val="19"/>
          <w:szCs w:val="19"/>
        </w:rPr>
        <w:pict w14:anchorId="58B2F5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75pt;height:31.5pt">
            <v:imagedata r:id="rId6" o:title="GK_logo_2kleuren"/>
          </v:shape>
        </w:pict>
      </w:r>
    </w:p>
    <w:p w14:paraId="248F60CA" w14:textId="77777777" w:rsidR="00787273" w:rsidRDefault="00787273" w:rsidP="00787273">
      <w:pPr>
        <w:spacing w:line="260" w:lineRule="atLeast"/>
        <w:rPr>
          <w:rFonts w:ascii="Lucida Sans Unicode" w:hAnsi="Lucida Sans Unicode" w:cs="Lucida Sans Unicode"/>
          <w:b/>
        </w:rPr>
      </w:pPr>
      <w:r>
        <w:rPr>
          <w:rFonts w:ascii="Lucida Sans Unicode" w:hAnsi="Lucida Sans Unicode" w:cs="Lucida Sans Unicode"/>
          <w:b/>
        </w:rPr>
        <w:t xml:space="preserve">Onderwerp voor de raad </w:t>
      </w:r>
      <w:r w:rsidR="00BD36A9">
        <w:rPr>
          <w:rFonts w:ascii="Lucida Sans Unicode" w:hAnsi="Lucida Sans Unicode" w:cs="Lucida Sans Unicode"/>
          <w:b/>
        </w:rPr>
        <w:fldChar w:fldCharType="begin" w:fldLock="1"/>
      </w:r>
      <w:r w:rsidR="00BD36A9" w:rsidRPr="00BD36A9">
        <w:rPr>
          <w:rFonts w:ascii="Lucida Sans Unicode" w:hAnsi="Lucida Sans Unicode" w:cs="Lucida Sans Unicode"/>
          <w:b/>
        </w:rPr>
        <w:instrText xml:space="preserve"> mitVV VVF1F33E640D358744B13FFCBDE23E8B5D \* MERGEFORMAT </w:instrText>
      </w:r>
      <w:r w:rsidR="00BD36A9">
        <w:rPr>
          <w:rFonts w:ascii="Lucida Sans Unicode" w:hAnsi="Lucida Sans Unicode" w:cs="Lucida Sans Unicode"/>
          <w:b/>
        </w:rPr>
        <w:fldChar w:fldCharType="separate"/>
      </w:r>
      <w:r w:rsidR="006C6581">
        <w:rPr>
          <w:rFonts w:ascii="Lucida Sans Unicode" w:hAnsi="Lucida Sans Unicode" w:cs="Lucida Sans Unicode"/>
          <w:b/>
          <w:bCs/>
        </w:rPr>
        <w:t>Herziening Strandbeleid</w:t>
      </w:r>
      <w:r w:rsidR="00BD36A9">
        <w:rPr>
          <w:rFonts w:ascii="Lucida Sans Unicode" w:hAnsi="Lucida Sans Unicode" w:cs="Lucida Sans Unicode"/>
          <w:b/>
        </w:rPr>
        <w:fldChar w:fldCharType="end"/>
      </w:r>
    </w:p>
    <w:p w14:paraId="2B80FD93" w14:textId="77777777" w:rsidR="00787273" w:rsidRPr="002F6E87" w:rsidRDefault="00787273" w:rsidP="00787273">
      <w:pPr>
        <w:spacing w:line="260" w:lineRule="atLeast"/>
        <w:rPr>
          <w:rFonts w:ascii="Georgia" w:hAnsi="Georgia" w:cs="Lucida Sans Unicode"/>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4903EC08" w14:textId="77777777" w:rsidTr="00787273">
        <w:trPr>
          <w:trHeight w:val="174"/>
          <w:tblHeader/>
        </w:trPr>
        <w:tc>
          <w:tcPr>
            <w:tcW w:w="14090" w:type="dxa"/>
            <w:tcBorders>
              <w:bottom w:val="single" w:sz="4" w:space="0" w:color="auto"/>
            </w:tcBorders>
            <w:shd w:val="clear" w:color="auto" w:fill="C0C0C0"/>
            <w:vAlign w:val="center"/>
          </w:tcPr>
          <w:p w14:paraId="0E8CC23A" w14:textId="77777777" w:rsidR="00787273" w:rsidRPr="00885A4F" w:rsidRDefault="00787273" w:rsidP="00572202">
            <w:pPr>
              <w:spacing w:line="260" w:lineRule="atLeast"/>
              <w:rPr>
                <w:rFonts w:ascii="Georgia" w:hAnsi="Georgia" w:cs="Arial"/>
                <w:sz w:val="19"/>
                <w:szCs w:val="19"/>
              </w:rPr>
            </w:pPr>
            <w:r>
              <w:rPr>
                <w:rFonts w:ascii="Georgia" w:hAnsi="Georgia" w:cs="Arial"/>
                <w:b/>
                <w:bCs/>
                <w:sz w:val="19"/>
                <w:szCs w:val="19"/>
              </w:rPr>
              <w:t xml:space="preserve">Omschrijving </w:t>
            </w:r>
          </w:p>
        </w:tc>
      </w:tr>
      <w:tr w:rsidR="00787273" w:rsidRPr="002F6E87" w14:paraId="5522191D" w14:textId="77777777" w:rsidTr="00787273">
        <w:trPr>
          <w:trHeight w:val="84"/>
          <w:tblHeader/>
        </w:trPr>
        <w:tc>
          <w:tcPr>
            <w:tcW w:w="14090" w:type="dxa"/>
            <w:tcBorders>
              <w:bottom w:val="single" w:sz="4" w:space="0" w:color="auto"/>
            </w:tcBorders>
            <w:shd w:val="clear" w:color="auto" w:fill="auto"/>
          </w:tcPr>
          <w:p w14:paraId="514C5E84" w14:textId="77777777" w:rsidR="00AB42A9" w:rsidRPr="00853C15" w:rsidRDefault="00AB42A9" w:rsidP="00AB42A9">
            <w:pPr>
              <w:spacing w:line="300" w:lineRule="auto"/>
            </w:pPr>
            <w:r>
              <w:t>In de raadsvergadering van 4 april 2024 is met algemene stemmen de motie Startnotitie herziening strandbeleid (1521) aangenomen. De raad verzoekt daarin het college om e</w:t>
            </w:r>
            <w:r w:rsidRPr="5D7AA9B2">
              <w:rPr>
                <w:rFonts w:eastAsia="Arial" w:cs="Arial"/>
                <w:szCs w:val="20"/>
              </w:rPr>
              <w:t xml:space="preserve">en startnotitie strandbeleid voor te bereiden en deze ter bespreking en besluitvorming voor te leggen aan de gemeenteraad. </w:t>
            </w:r>
          </w:p>
          <w:p w14:paraId="79D2DA7C" w14:textId="77777777" w:rsidR="00AB42A9" w:rsidRPr="006A7D56" w:rsidRDefault="00AB42A9" w:rsidP="00AB42A9">
            <w:pPr>
              <w:spacing w:line="300" w:lineRule="auto"/>
            </w:pPr>
            <w:r w:rsidRPr="5D7AA9B2">
              <w:rPr>
                <w:rFonts w:eastAsia="Arial" w:cs="Arial"/>
                <w:szCs w:val="20"/>
              </w:rPr>
              <w:t xml:space="preserve">De raad heeft gevraagd om gedurende het proces van herziening van </w:t>
            </w:r>
            <w:r w:rsidRPr="006A7D56">
              <w:rPr>
                <w:rFonts w:eastAsia="Arial" w:cs="Arial"/>
                <w:szCs w:val="20"/>
              </w:rPr>
              <w:t>het strandbeleid transparant te communiceren met de raad en belanghebbenden en ruimte te bieden voor inspraak en participatie van alle relevante betrokken partijen.</w:t>
            </w:r>
          </w:p>
          <w:p w14:paraId="2914B831" w14:textId="77777777" w:rsidR="00AB42A9" w:rsidRPr="006A7D56" w:rsidRDefault="00AB42A9" w:rsidP="00AB42A9">
            <w:pPr>
              <w:spacing w:line="300" w:lineRule="auto"/>
              <w:rPr>
                <w:rFonts w:eastAsia="Arial" w:cs="Arial"/>
                <w:szCs w:val="20"/>
              </w:rPr>
            </w:pPr>
          </w:p>
          <w:p w14:paraId="3682DB41" w14:textId="1AEAEE12" w:rsidR="00787273" w:rsidRPr="002F6E87" w:rsidRDefault="00AB42A9" w:rsidP="00AB42A9">
            <w:pPr>
              <w:spacing w:line="260" w:lineRule="atLeast"/>
              <w:rPr>
                <w:rFonts w:ascii="Georgia" w:hAnsi="Georgia" w:cs="Arial"/>
                <w:b/>
                <w:bCs/>
                <w:sz w:val="19"/>
                <w:szCs w:val="19"/>
              </w:rPr>
            </w:pPr>
            <w:r w:rsidRPr="006A7D56">
              <w:rPr>
                <w:rFonts w:eastAsia="Arial" w:cs="Arial"/>
                <w:szCs w:val="20"/>
              </w:rPr>
              <w:t>De startnotitie zal een duidelijk beoogd resultaat bevatten, te weten een herziening van het strandbeleid. Daarnaast wordt in de startnotitie het te doorlopen (participatie)proces en de planning beschreven. Daarmee kan de motie worden afgedaan</w:t>
            </w:r>
            <w:r w:rsidRPr="5D7AA9B2">
              <w:rPr>
                <w:rFonts w:eastAsia="Arial" w:cs="Arial"/>
                <w:szCs w:val="20"/>
              </w:rPr>
              <w:t xml:space="preserve">.  </w:t>
            </w:r>
          </w:p>
        </w:tc>
      </w:tr>
      <w:tr w:rsidR="00787273" w:rsidRPr="002F6E87" w14:paraId="2B9EC16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82A58D6" w14:textId="77777777" w:rsidR="00787273" w:rsidRPr="00536E4A" w:rsidRDefault="00787273" w:rsidP="00572202">
            <w:pPr>
              <w:spacing w:line="260" w:lineRule="atLeast"/>
              <w:rPr>
                <w:rFonts w:ascii="Georgia" w:hAnsi="Georgia" w:cs="Arial"/>
                <w:sz w:val="19"/>
                <w:szCs w:val="19"/>
              </w:rPr>
            </w:pPr>
            <w:r w:rsidRPr="00AF656D">
              <w:rPr>
                <w:rFonts w:ascii="Georgia" w:hAnsi="Georgia" w:cs="Arial"/>
                <w:b/>
                <w:sz w:val="19"/>
                <w:szCs w:val="19"/>
              </w:rPr>
              <w:t>Programma</w:t>
            </w:r>
          </w:p>
        </w:tc>
      </w:tr>
      <w:tr w:rsidR="00787273" w:rsidRPr="002F6E87" w14:paraId="2B589FB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046ED7C7" w14:textId="37402EB2" w:rsidR="00787273" w:rsidRPr="00974D05" w:rsidRDefault="00AB42A9" w:rsidP="00787273">
            <w:pPr>
              <w:spacing w:line="260" w:lineRule="atLeast"/>
              <w:rPr>
                <w:rFonts w:ascii="Georgia" w:hAnsi="Georgia" w:cs="Arial"/>
                <w:color w:val="000000"/>
                <w:sz w:val="19"/>
                <w:szCs w:val="19"/>
              </w:rPr>
            </w:pPr>
            <w:r>
              <w:rPr>
                <w:rFonts w:ascii="Georgia" w:hAnsi="Georgia" w:cs="Arial"/>
                <w:color w:val="000000"/>
                <w:sz w:val="19"/>
                <w:szCs w:val="19"/>
              </w:rPr>
              <w:t>3. Economie</w:t>
            </w:r>
          </w:p>
        </w:tc>
      </w:tr>
      <w:tr w:rsidR="00787273" w:rsidRPr="002F6E87" w14:paraId="113D6E1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1F4390E" w14:textId="77777777" w:rsidR="00787273" w:rsidRPr="00536E4A" w:rsidRDefault="00787273" w:rsidP="00572202">
            <w:pPr>
              <w:spacing w:line="260" w:lineRule="atLeast"/>
              <w:rPr>
                <w:rFonts w:ascii="Georgia" w:hAnsi="Georgia" w:cs="Arial"/>
                <w:sz w:val="19"/>
                <w:szCs w:val="19"/>
              </w:rPr>
            </w:pPr>
            <w:r w:rsidRPr="00AF656D">
              <w:rPr>
                <w:rFonts w:ascii="Georgia" w:hAnsi="Georgia" w:cs="Arial"/>
                <w:b/>
                <w:sz w:val="19"/>
                <w:szCs w:val="19"/>
              </w:rPr>
              <w:t>P</w:t>
            </w:r>
            <w:r w:rsidR="00572202">
              <w:rPr>
                <w:rFonts w:ascii="Georgia" w:hAnsi="Georgia" w:cs="Arial"/>
                <w:b/>
                <w:sz w:val="19"/>
                <w:szCs w:val="19"/>
              </w:rPr>
              <w:t>ortefeuillehouder</w:t>
            </w:r>
          </w:p>
        </w:tc>
      </w:tr>
      <w:tr w:rsidR="00787273" w:rsidRPr="002F6E87" w14:paraId="42B3225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7CB4E49C" w14:textId="50D5157D" w:rsidR="00787273" w:rsidRPr="00DA19C3" w:rsidRDefault="00AB42A9" w:rsidP="006C6581">
            <w:pPr>
              <w:spacing w:line="260" w:lineRule="atLeast"/>
              <w:rPr>
                <w:rFonts w:ascii="Georgia" w:hAnsi="Georgia" w:cs="Arial"/>
                <w:sz w:val="19"/>
                <w:szCs w:val="19"/>
              </w:rPr>
            </w:pPr>
            <w:r>
              <w:rPr>
                <w:rFonts w:ascii="Georgia" w:hAnsi="Georgia" w:cs="Arial"/>
                <w:sz w:val="19"/>
                <w:szCs w:val="19"/>
              </w:rPr>
              <w:t xml:space="preserve">Wethouder </w:t>
            </w:r>
            <w:r w:rsidR="00974D05">
              <w:rPr>
                <w:rFonts w:ascii="Georgia" w:hAnsi="Georgia" w:cs="Arial"/>
                <w:sz w:val="19"/>
                <w:szCs w:val="19"/>
              </w:rPr>
              <w:fldChar w:fldCharType="begin" w:fldLock="1"/>
            </w:r>
            <w:r w:rsidR="00974D05" w:rsidRPr="00974D05">
              <w:rPr>
                <w:rFonts w:ascii="Georgia" w:hAnsi="Georgia" w:cs="Arial"/>
                <w:sz w:val="19"/>
                <w:szCs w:val="19"/>
              </w:rPr>
              <w:instrText xml:space="preserve"> mitVV VV4B2A404038CCC44CA7EFBB768F17E476 \* MERGEFORMAT </w:instrText>
            </w:r>
            <w:r w:rsidR="00974D05">
              <w:rPr>
                <w:rFonts w:ascii="Georgia" w:hAnsi="Georgia" w:cs="Arial"/>
                <w:sz w:val="19"/>
                <w:szCs w:val="19"/>
              </w:rPr>
              <w:fldChar w:fldCharType="separate"/>
            </w:r>
            <w:r w:rsidR="006C6581">
              <w:rPr>
                <w:rFonts w:ascii="Georgia" w:hAnsi="Georgia" w:cs="Arial"/>
                <w:sz w:val="19"/>
                <w:szCs w:val="19"/>
              </w:rPr>
              <w:t>Knape</w:t>
            </w:r>
            <w:r w:rsidR="00974D05">
              <w:rPr>
                <w:rFonts w:ascii="Georgia" w:hAnsi="Georgia" w:cs="Arial"/>
                <w:sz w:val="19"/>
                <w:szCs w:val="19"/>
              </w:rPr>
              <w:fldChar w:fldCharType="end"/>
            </w:r>
          </w:p>
        </w:tc>
      </w:tr>
      <w:tr w:rsidR="00787273" w:rsidRPr="002F6E87" w14:paraId="6FC245C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D3A46FD" w14:textId="77777777" w:rsidR="00787273" w:rsidRPr="00AF656D" w:rsidRDefault="00787273" w:rsidP="00572202">
            <w:pPr>
              <w:spacing w:line="260" w:lineRule="atLeast"/>
              <w:rPr>
                <w:rFonts w:ascii="Georgia" w:hAnsi="Georgia" w:cs="Arial"/>
                <w:b/>
                <w:sz w:val="19"/>
                <w:szCs w:val="19"/>
              </w:rPr>
            </w:pPr>
            <w:r w:rsidRPr="00AF656D">
              <w:rPr>
                <w:rFonts w:ascii="Georgia" w:hAnsi="Georgia" w:cs="Arial"/>
                <w:b/>
                <w:sz w:val="19"/>
                <w:szCs w:val="19"/>
              </w:rPr>
              <w:t>Afdeling</w:t>
            </w:r>
          </w:p>
        </w:tc>
      </w:tr>
      <w:tr w:rsidR="00787273" w:rsidRPr="002F6E87" w14:paraId="55BE8D3F"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0AFAE20C" w14:textId="4241E3C8" w:rsidR="00787273" w:rsidRPr="00DA19C3" w:rsidRDefault="00974D05" w:rsidP="00787273">
            <w:pPr>
              <w:spacing w:line="260" w:lineRule="atLeast"/>
              <w:rPr>
                <w:rFonts w:ascii="Georgia" w:hAnsi="Georgia" w:cs="Arial"/>
                <w:sz w:val="19"/>
                <w:szCs w:val="19"/>
              </w:rPr>
            </w:pPr>
            <w:r>
              <w:rPr>
                <w:rFonts w:ascii="Georgia" w:hAnsi="Georgia" w:cs="Arial"/>
                <w:sz w:val="19"/>
                <w:szCs w:val="19"/>
              </w:rPr>
              <w:fldChar w:fldCharType="begin" w:fldLock="1"/>
            </w:r>
            <w:r w:rsidRPr="00974D05">
              <w:rPr>
                <w:rFonts w:ascii="Georgia" w:hAnsi="Georgia" w:cs="Arial"/>
                <w:sz w:val="19"/>
                <w:szCs w:val="19"/>
              </w:rPr>
              <w:instrText xml:space="preserve"> mitVV VV17CA0F2701D1A3428779EE1F1EC1060F \* MERGEFORMAT </w:instrText>
            </w:r>
            <w:r>
              <w:rPr>
                <w:rFonts w:ascii="Georgia" w:hAnsi="Georgia" w:cs="Arial"/>
                <w:sz w:val="19"/>
                <w:szCs w:val="19"/>
              </w:rPr>
              <w:fldChar w:fldCharType="separate"/>
            </w:r>
            <w:r w:rsidR="00AB42A9">
              <w:rPr>
                <w:rFonts w:cs="Arial"/>
                <w:szCs w:val="20"/>
              </w:rPr>
              <w:t>Beleid Fysieke Leefomgeving (BFL)</w:t>
            </w:r>
            <w:r>
              <w:rPr>
                <w:rFonts w:ascii="Georgia" w:hAnsi="Georgia" w:cs="Arial"/>
                <w:sz w:val="19"/>
                <w:szCs w:val="19"/>
              </w:rPr>
              <w:fldChar w:fldCharType="end"/>
            </w:r>
          </w:p>
        </w:tc>
      </w:tr>
      <w:tr w:rsidR="00AB42A9" w:rsidRPr="002F6E87" w14:paraId="556045E4" w14:textId="77777777" w:rsidTr="007B0F4E">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374DD73" w14:textId="67A1DCCD" w:rsidR="00AB42A9" w:rsidRPr="00AF656D" w:rsidRDefault="00AB42A9" w:rsidP="007B0F4E">
            <w:pPr>
              <w:spacing w:line="260" w:lineRule="atLeast"/>
              <w:rPr>
                <w:rFonts w:ascii="Georgia" w:hAnsi="Georgia" w:cs="Arial"/>
                <w:b/>
                <w:sz w:val="19"/>
                <w:szCs w:val="19"/>
              </w:rPr>
            </w:pPr>
            <w:r>
              <w:rPr>
                <w:rFonts w:ascii="Georgia" w:hAnsi="Georgia" w:cs="Arial"/>
                <w:b/>
                <w:sz w:val="19"/>
                <w:szCs w:val="19"/>
              </w:rPr>
              <w:t>Contactpersoon</w:t>
            </w:r>
          </w:p>
        </w:tc>
      </w:tr>
      <w:tr w:rsidR="00AB42A9" w:rsidRPr="002F6E87" w14:paraId="5DDCA24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254B893D" w14:textId="2577070A" w:rsidR="00AB42A9" w:rsidRDefault="00AB42A9" w:rsidP="00787273">
            <w:pPr>
              <w:spacing w:line="260" w:lineRule="atLeast"/>
              <w:rPr>
                <w:rFonts w:ascii="Georgia" w:hAnsi="Georgia" w:cs="Arial"/>
                <w:sz w:val="19"/>
                <w:szCs w:val="19"/>
              </w:rPr>
            </w:pPr>
            <w:r>
              <w:rPr>
                <w:rFonts w:ascii="Georgia" w:hAnsi="Georgia" w:cs="Arial"/>
                <w:sz w:val="19"/>
                <w:szCs w:val="19"/>
              </w:rPr>
              <w:t>Jan Wessendorp</w:t>
            </w:r>
          </w:p>
        </w:tc>
      </w:tr>
      <w:tr w:rsidR="00787273" w:rsidRPr="002F6E87" w14:paraId="7682D643"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A3D8E25" w14:textId="77777777" w:rsidR="00787273" w:rsidRPr="00885A4F" w:rsidRDefault="00787273" w:rsidP="00572202">
            <w:pPr>
              <w:spacing w:line="260" w:lineRule="atLeast"/>
              <w:rPr>
                <w:rFonts w:ascii="Georgia" w:hAnsi="Georgia"/>
                <w:sz w:val="19"/>
                <w:szCs w:val="19"/>
              </w:rPr>
            </w:pPr>
            <w:r>
              <w:rPr>
                <w:rFonts w:ascii="Georgia" w:hAnsi="Georgia"/>
                <w:b/>
                <w:sz w:val="19"/>
                <w:szCs w:val="19"/>
              </w:rPr>
              <w:t>D</w:t>
            </w:r>
            <w:r w:rsidRPr="00AF656D">
              <w:rPr>
                <w:rFonts w:ascii="Georgia" w:hAnsi="Georgia"/>
                <w:b/>
                <w:sz w:val="19"/>
                <w:szCs w:val="19"/>
              </w:rPr>
              <w:t>atum</w:t>
            </w:r>
            <w:r>
              <w:rPr>
                <w:rFonts w:ascii="Georgia" w:hAnsi="Georgia"/>
                <w:b/>
                <w:sz w:val="19"/>
                <w:szCs w:val="19"/>
              </w:rPr>
              <w:t xml:space="preserve"> waarop</w:t>
            </w:r>
            <w:r w:rsidR="00572202">
              <w:rPr>
                <w:rFonts w:ascii="Georgia" w:hAnsi="Georgia"/>
                <w:b/>
                <w:sz w:val="19"/>
                <w:szCs w:val="19"/>
              </w:rPr>
              <w:t xml:space="preserve"> besluit van de raad is gewenst</w:t>
            </w:r>
          </w:p>
        </w:tc>
      </w:tr>
      <w:tr w:rsidR="00787273" w:rsidRPr="002F6E87" w14:paraId="2D07AA6B"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1462CAB8" w14:textId="6AA49A20" w:rsidR="00787273" w:rsidRPr="00DA19C3" w:rsidRDefault="00AB42A9" w:rsidP="00787273">
            <w:pPr>
              <w:spacing w:line="260" w:lineRule="atLeast"/>
              <w:rPr>
                <w:rFonts w:ascii="Georgia" w:hAnsi="Georgia" w:cs="Arial"/>
                <w:sz w:val="19"/>
                <w:szCs w:val="19"/>
              </w:rPr>
            </w:pPr>
            <w:r>
              <w:rPr>
                <w:rFonts w:ascii="Georgia" w:hAnsi="Georgia" w:cs="Arial"/>
                <w:sz w:val="19"/>
                <w:szCs w:val="19"/>
              </w:rPr>
              <w:t>29-04-25</w:t>
            </w:r>
          </w:p>
        </w:tc>
      </w:tr>
      <w:tr w:rsidR="00787273" w:rsidRPr="002F6E87" w14:paraId="16FDD433"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A219FD8" w14:textId="77777777" w:rsidR="00787273" w:rsidRPr="00885A4F" w:rsidRDefault="00787273" w:rsidP="00572202">
            <w:pPr>
              <w:spacing w:line="260" w:lineRule="atLeast"/>
              <w:rPr>
                <w:rFonts w:ascii="Georgia" w:hAnsi="Georgia" w:cs="Arial"/>
                <w:sz w:val="19"/>
                <w:szCs w:val="19"/>
              </w:rPr>
            </w:pPr>
            <w:r w:rsidRPr="00AF656D">
              <w:rPr>
                <w:rFonts w:ascii="Georgia" w:hAnsi="Georgia" w:cs="Arial"/>
                <w:b/>
                <w:sz w:val="19"/>
                <w:szCs w:val="19"/>
              </w:rPr>
              <w:t>Dossier</w:t>
            </w:r>
          </w:p>
        </w:tc>
      </w:tr>
      <w:tr w:rsidR="00787273" w:rsidRPr="002F6E87" w14:paraId="152545F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22C25AE2" w14:textId="77777777" w:rsidR="00787273" w:rsidRPr="00DA19C3" w:rsidRDefault="00572202" w:rsidP="00787273">
            <w:pPr>
              <w:spacing w:line="260" w:lineRule="atLeast"/>
              <w:rPr>
                <w:rFonts w:ascii="Georgia" w:hAnsi="Georgia" w:cs="Arial"/>
                <w:sz w:val="19"/>
                <w:szCs w:val="19"/>
              </w:rPr>
            </w:pPr>
            <w:r>
              <w:rPr>
                <w:rFonts w:ascii="Georgia" w:hAnsi="Georgia" w:cs="Arial"/>
                <w:sz w:val="19"/>
                <w:szCs w:val="19"/>
              </w:rPr>
              <w:fldChar w:fldCharType="begin" w:fldLock="1"/>
            </w:r>
            <w:r w:rsidRPr="00572202">
              <w:rPr>
                <w:rFonts w:ascii="Georgia" w:hAnsi="Georgia" w:cs="Arial"/>
                <w:sz w:val="19"/>
                <w:szCs w:val="19"/>
              </w:rPr>
              <w:instrText xml:space="preserve"> mitVV VVF3EBDF5113B01E42AE9A434679B6B6D2 \* MERGEFORMAT </w:instrText>
            </w:r>
            <w:r>
              <w:rPr>
                <w:rFonts w:ascii="Georgia" w:hAnsi="Georgia" w:cs="Arial"/>
                <w:sz w:val="19"/>
                <w:szCs w:val="19"/>
              </w:rPr>
              <w:fldChar w:fldCharType="end"/>
            </w:r>
          </w:p>
        </w:tc>
      </w:tr>
    </w:tbl>
    <w:p w14:paraId="51FA524C" w14:textId="77777777" w:rsidR="00787273" w:rsidRDefault="00787273"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693933F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B341C95" w14:textId="77777777" w:rsidR="00787273" w:rsidRPr="00AF656D" w:rsidRDefault="00787273" w:rsidP="00787273">
            <w:pPr>
              <w:spacing w:line="260" w:lineRule="atLeast"/>
              <w:rPr>
                <w:rFonts w:ascii="Georgia" w:hAnsi="Georgia" w:cs="Arial"/>
                <w:b/>
                <w:sz w:val="19"/>
                <w:szCs w:val="19"/>
              </w:rPr>
            </w:pPr>
            <w:r>
              <w:rPr>
                <w:rFonts w:ascii="Georgia" w:hAnsi="Georgia" w:cs="Arial"/>
                <w:b/>
                <w:sz w:val="19"/>
                <w:szCs w:val="19"/>
              </w:rPr>
              <w:t>Datum wijziging</w:t>
            </w:r>
          </w:p>
        </w:tc>
      </w:tr>
      <w:tr w:rsidR="00787273" w:rsidRPr="002F6E87" w14:paraId="5DDC9206"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528BF255" w14:textId="47B9A8B3" w:rsidR="00787273" w:rsidRPr="00DA19C3" w:rsidRDefault="00787273" w:rsidP="00787273">
            <w:pPr>
              <w:spacing w:line="260" w:lineRule="atLeast"/>
              <w:rPr>
                <w:rFonts w:ascii="Georgia" w:hAnsi="Georgia" w:cs="Arial"/>
                <w:sz w:val="19"/>
                <w:szCs w:val="19"/>
              </w:rPr>
            </w:pPr>
          </w:p>
        </w:tc>
      </w:tr>
      <w:tr w:rsidR="00787273" w:rsidRPr="002F6E87" w14:paraId="75CF0215" w14:textId="77777777" w:rsidTr="00787273">
        <w:trPr>
          <w:trHeight w:val="174"/>
          <w:tblHeader/>
        </w:trPr>
        <w:tc>
          <w:tcPr>
            <w:tcW w:w="14090" w:type="dxa"/>
            <w:tcBorders>
              <w:bottom w:val="single" w:sz="4" w:space="0" w:color="auto"/>
            </w:tcBorders>
            <w:shd w:val="clear" w:color="auto" w:fill="C0C0C0"/>
            <w:vAlign w:val="center"/>
          </w:tcPr>
          <w:p w14:paraId="71DAE6A3" w14:textId="77777777" w:rsidR="00787273" w:rsidRPr="002F6E87" w:rsidRDefault="00787273" w:rsidP="00787273">
            <w:pPr>
              <w:spacing w:line="260" w:lineRule="atLeast"/>
              <w:rPr>
                <w:rFonts w:ascii="Georgia" w:hAnsi="Georgia" w:cs="Arial"/>
                <w:b/>
                <w:bCs/>
                <w:sz w:val="19"/>
                <w:szCs w:val="19"/>
              </w:rPr>
            </w:pPr>
            <w:r>
              <w:rPr>
                <w:rFonts w:ascii="Georgia" w:hAnsi="Georgia" w:cs="Arial"/>
                <w:b/>
                <w:bCs/>
                <w:sz w:val="19"/>
                <w:szCs w:val="19"/>
              </w:rPr>
              <w:t>Gewijzigde omschrijving</w:t>
            </w:r>
          </w:p>
        </w:tc>
      </w:tr>
      <w:tr w:rsidR="00787273" w:rsidRPr="002F6E87" w14:paraId="2745C33B" w14:textId="77777777" w:rsidTr="00787273">
        <w:trPr>
          <w:trHeight w:val="84"/>
          <w:tblHeader/>
        </w:trPr>
        <w:tc>
          <w:tcPr>
            <w:tcW w:w="14090" w:type="dxa"/>
            <w:tcBorders>
              <w:bottom w:val="single" w:sz="4" w:space="0" w:color="auto"/>
            </w:tcBorders>
            <w:shd w:val="clear" w:color="auto" w:fill="auto"/>
          </w:tcPr>
          <w:p w14:paraId="218FDE09" w14:textId="3889A428" w:rsidR="00787273" w:rsidRPr="002F6E87" w:rsidRDefault="00787273" w:rsidP="00787273">
            <w:pPr>
              <w:spacing w:line="260" w:lineRule="atLeast"/>
              <w:rPr>
                <w:rFonts w:ascii="Georgia" w:hAnsi="Georgia" w:cs="Arial"/>
                <w:b/>
                <w:bCs/>
                <w:sz w:val="19"/>
                <w:szCs w:val="19"/>
              </w:rPr>
            </w:pPr>
          </w:p>
        </w:tc>
      </w:tr>
      <w:tr w:rsidR="00787273" w:rsidRPr="002F6E87" w14:paraId="7C88E7C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A5F7E9C" w14:textId="77777777" w:rsidR="00787273" w:rsidRPr="00AF656D" w:rsidRDefault="00787273" w:rsidP="00787273">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besluit van de raad is gewenst</w:t>
            </w:r>
          </w:p>
        </w:tc>
      </w:tr>
      <w:tr w:rsidR="00787273" w:rsidRPr="002F6E87" w14:paraId="0CBF2AD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2B30DDF1" w14:textId="136B772A" w:rsidR="00787273" w:rsidRPr="00DA19C3" w:rsidRDefault="00787273" w:rsidP="00787273">
            <w:pPr>
              <w:spacing w:line="260" w:lineRule="atLeast"/>
              <w:rPr>
                <w:rFonts w:ascii="Georgia" w:hAnsi="Georgia" w:cs="Arial"/>
                <w:sz w:val="19"/>
                <w:szCs w:val="19"/>
              </w:rPr>
            </w:pPr>
          </w:p>
        </w:tc>
      </w:tr>
      <w:tr w:rsidR="00787273" w:rsidRPr="002F6E87" w14:paraId="79ECCEE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CDA3340" w14:textId="77777777" w:rsidR="00787273" w:rsidRPr="00AF656D" w:rsidRDefault="00787273" w:rsidP="00787273">
            <w:pPr>
              <w:spacing w:line="260" w:lineRule="atLeast"/>
              <w:rPr>
                <w:rFonts w:ascii="Georgia" w:hAnsi="Georgia" w:cs="Arial"/>
                <w:b/>
                <w:sz w:val="19"/>
                <w:szCs w:val="19"/>
              </w:rPr>
            </w:pPr>
            <w:r>
              <w:rPr>
                <w:rFonts w:ascii="Georgia" w:hAnsi="Georgia"/>
                <w:b/>
                <w:sz w:val="19"/>
                <w:szCs w:val="19"/>
              </w:rPr>
              <w:t>Toelichting op de wijziging</w:t>
            </w:r>
          </w:p>
        </w:tc>
      </w:tr>
      <w:tr w:rsidR="00787273" w:rsidRPr="002F6E87" w14:paraId="24EDD21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0CC96329" w14:textId="1CC73790" w:rsidR="00787273" w:rsidRPr="00DA19C3" w:rsidRDefault="00787273" w:rsidP="00787273">
            <w:pPr>
              <w:spacing w:line="260" w:lineRule="atLeast"/>
              <w:rPr>
                <w:rFonts w:ascii="Georgia" w:hAnsi="Georgia" w:cs="Arial"/>
                <w:sz w:val="19"/>
                <w:szCs w:val="19"/>
              </w:rPr>
            </w:pPr>
          </w:p>
        </w:tc>
      </w:tr>
    </w:tbl>
    <w:p w14:paraId="52A0BC87" w14:textId="77777777" w:rsidR="00787273" w:rsidRDefault="00787273"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622DA3" w:rsidRPr="002F6E87" w14:paraId="2EDCC7C2"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B6D6586" w14:textId="77777777" w:rsidR="00622DA3" w:rsidRPr="00AF656D" w:rsidRDefault="00622DA3" w:rsidP="00FC4272">
            <w:pPr>
              <w:spacing w:line="260" w:lineRule="atLeast"/>
              <w:rPr>
                <w:rFonts w:ascii="Georgia" w:hAnsi="Georgia" w:cs="Arial"/>
                <w:b/>
                <w:sz w:val="19"/>
                <w:szCs w:val="19"/>
              </w:rPr>
            </w:pPr>
            <w:r>
              <w:rPr>
                <w:rFonts w:ascii="Georgia" w:hAnsi="Georgia" w:cs="Arial"/>
                <w:b/>
                <w:sz w:val="19"/>
                <w:szCs w:val="19"/>
              </w:rPr>
              <w:lastRenderedPageBreak/>
              <w:t>Datum wijziging</w:t>
            </w:r>
          </w:p>
        </w:tc>
      </w:tr>
      <w:tr w:rsidR="00622DA3" w:rsidRPr="002F6E87" w14:paraId="71C21C95"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66E81D8A" w14:textId="21AB56B9" w:rsidR="00622DA3" w:rsidRPr="00DA19C3" w:rsidRDefault="00622DA3" w:rsidP="00FC4272">
            <w:pPr>
              <w:spacing w:line="260" w:lineRule="atLeast"/>
              <w:rPr>
                <w:rFonts w:ascii="Georgia" w:hAnsi="Georgia" w:cs="Arial"/>
                <w:sz w:val="19"/>
                <w:szCs w:val="19"/>
              </w:rPr>
            </w:pPr>
          </w:p>
        </w:tc>
      </w:tr>
      <w:tr w:rsidR="00622DA3" w:rsidRPr="002F6E87" w14:paraId="3924D282" w14:textId="77777777" w:rsidTr="00FC4272">
        <w:trPr>
          <w:trHeight w:val="174"/>
          <w:tblHeader/>
        </w:trPr>
        <w:tc>
          <w:tcPr>
            <w:tcW w:w="14090" w:type="dxa"/>
            <w:tcBorders>
              <w:bottom w:val="single" w:sz="4" w:space="0" w:color="auto"/>
            </w:tcBorders>
            <w:shd w:val="clear" w:color="auto" w:fill="C0C0C0"/>
            <w:vAlign w:val="center"/>
          </w:tcPr>
          <w:p w14:paraId="3ECF7E15" w14:textId="77777777" w:rsidR="00622DA3" w:rsidRPr="002F6E87" w:rsidRDefault="00622DA3" w:rsidP="00FC4272">
            <w:pPr>
              <w:spacing w:line="260" w:lineRule="atLeast"/>
              <w:rPr>
                <w:rFonts w:ascii="Georgia" w:hAnsi="Georgia" w:cs="Arial"/>
                <w:b/>
                <w:bCs/>
                <w:sz w:val="19"/>
                <w:szCs w:val="19"/>
              </w:rPr>
            </w:pPr>
            <w:r>
              <w:rPr>
                <w:rFonts w:ascii="Georgia" w:hAnsi="Georgia" w:cs="Arial"/>
                <w:b/>
                <w:bCs/>
                <w:sz w:val="19"/>
                <w:szCs w:val="19"/>
              </w:rPr>
              <w:t>Gewijzigde omschrijving</w:t>
            </w:r>
          </w:p>
        </w:tc>
      </w:tr>
      <w:tr w:rsidR="00622DA3" w:rsidRPr="002F6E87" w14:paraId="79E12911" w14:textId="77777777" w:rsidTr="00FC4272">
        <w:trPr>
          <w:trHeight w:val="84"/>
          <w:tblHeader/>
        </w:trPr>
        <w:tc>
          <w:tcPr>
            <w:tcW w:w="14090" w:type="dxa"/>
            <w:tcBorders>
              <w:bottom w:val="single" w:sz="4" w:space="0" w:color="auto"/>
            </w:tcBorders>
            <w:shd w:val="clear" w:color="auto" w:fill="auto"/>
          </w:tcPr>
          <w:p w14:paraId="54AC87C3" w14:textId="77777777" w:rsidR="00622DA3" w:rsidRPr="002F6E87" w:rsidRDefault="00622DA3" w:rsidP="00FC4272">
            <w:pPr>
              <w:spacing w:line="260" w:lineRule="atLeast"/>
              <w:rPr>
                <w:rFonts w:ascii="Georgia" w:hAnsi="Georgia" w:cs="Arial"/>
                <w:b/>
                <w:bCs/>
                <w:sz w:val="19"/>
                <w:szCs w:val="19"/>
              </w:rPr>
            </w:pPr>
          </w:p>
        </w:tc>
      </w:tr>
      <w:tr w:rsidR="00622DA3" w:rsidRPr="002F6E87" w14:paraId="3F1F3006"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DF15A3A" w14:textId="77777777" w:rsidR="00622DA3" w:rsidRPr="00AF656D" w:rsidRDefault="00622DA3" w:rsidP="00FC4272">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besluit van de raad is gewenst</w:t>
            </w:r>
          </w:p>
        </w:tc>
      </w:tr>
      <w:tr w:rsidR="00622DA3" w:rsidRPr="002F6E87" w14:paraId="5CDB3F9F"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2A821E90" w14:textId="452AAEA7" w:rsidR="00622DA3" w:rsidRPr="00DA19C3" w:rsidRDefault="00622DA3" w:rsidP="00622DA3">
            <w:pPr>
              <w:spacing w:line="260" w:lineRule="atLeast"/>
              <w:rPr>
                <w:rFonts w:ascii="Georgia" w:hAnsi="Georgia" w:cs="Arial"/>
                <w:sz w:val="19"/>
                <w:szCs w:val="19"/>
              </w:rPr>
            </w:pPr>
          </w:p>
        </w:tc>
      </w:tr>
      <w:tr w:rsidR="00622DA3" w:rsidRPr="002F6E87" w14:paraId="2FE61474"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2249146" w14:textId="77777777" w:rsidR="00622DA3" w:rsidRPr="00AF656D" w:rsidRDefault="00622DA3" w:rsidP="00FC4272">
            <w:pPr>
              <w:spacing w:line="260" w:lineRule="atLeast"/>
              <w:rPr>
                <w:rFonts w:ascii="Georgia" w:hAnsi="Georgia" w:cs="Arial"/>
                <w:b/>
                <w:sz w:val="19"/>
                <w:szCs w:val="19"/>
              </w:rPr>
            </w:pPr>
            <w:r>
              <w:rPr>
                <w:rFonts w:ascii="Georgia" w:hAnsi="Georgia"/>
                <w:b/>
                <w:sz w:val="19"/>
                <w:szCs w:val="19"/>
              </w:rPr>
              <w:t>Toelichting op de wijziging</w:t>
            </w:r>
          </w:p>
        </w:tc>
      </w:tr>
      <w:tr w:rsidR="00622DA3" w:rsidRPr="002F6E87" w14:paraId="5679306F"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28AB80CE" w14:textId="117B2665" w:rsidR="00622DA3" w:rsidRPr="00DA19C3" w:rsidRDefault="00622DA3" w:rsidP="00FC4272">
            <w:pPr>
              <w:spacing w:line="260" w:lineRule="atLeast"/>
              <w:rPr>
                <w:rFonts w:ascii="Georgia" w:hAnsi="Georgia" w:cs="Arial"/>
                <w:sz w:val="19"/>
                <w:szCs w:val="19"/>
              </w:rPr>
            </w:pPr>
          </w:p>
        </w:tc>
      </w:tr>
    </w:tbl>
    <w:p w14:paraId="0243E4C0" w14:textId="77777777" w:rsidR="00622DA3" w:rsidRDefault="00622DA3" w:rsidP="00787273">
      <w:pPr>
        <w:spacing w:line="260" w:lineRule="atLeast"/>
        <w:rPr>
          <w:rFonts w:ascii="Georgia" w:hAnsi="Georgia" w:cs="Arial"/>
          <w:sz w:val="19"/>
          <w:szCs w:val="19"/>
        </w:rPr>
      </w:pPr>
    </w:p>
    <w:p w14:paraId="01AB45BD" w14:textId="77777777" w:rsidR="00622DA3" w:rsidRDefault="00622DA3"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4A1CBB5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29F08AE" w14:textId="77777777" w:rsidR="00787273" w:rsidRPr="004B186B" w:rsidRDefault="00787273" w:rsidP="00787273">
            <w:pPr>
              <w:spacing w:line="260" w:lineRule="atLeast"/>
              <w:rPr>
                <w:rFonts w:ascii="Georgia" w:hAnsi="Georgia" w:cs="Arial"/>
                <w:sz w:val="19"/>
                <w:szCs w:val="19"/>
              </w:rPr>
            </w:pPr>
            <w:r>
              <w:rPr>
                <w:rFonts w:ascii="Georgia" w:hAnsi="Georgia" w:cs="Arial"/>
                <w:b/>
                <w:sz w:val="19"/>
                <w:szCs w:val="19"/>
              </w:rPr>
              <w:t xml:space="preserve">Datum afdoening </w:t>
            </w:r>
            <w:r>
              <w:rPr>
                <w:rFonts w:ascii="Georgia" w:hAnsi="Georgia" w:cs="Arial"/>
                <w:sz w:val="19"/>
                <w:szCs w:val="19"/>
              </w:rPr>
              <w:t>(datum raadsbesluit)</w:t>
            </w:r>
          </w:p>
        </w:tc>
      </w:tr>
      <w:tr w:rsidR="00787273" w:rsidRPr="002F6E87" w14:paraId="3E389BF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auto"/>
          </w:tcPr>
          <w:p w14:paraId="4B4C03BF" w14:textId="3C7CAF7B" w:rsidR="00787273" w:rsidRPr="00DA19C3" w:rsidRDefault="00787273" w:rsidP="00787273">
            <w:pPr>
              <w:spacing w:line="260" w:lineRule="atLeast"/>
              <w:rPr>
                <w:rFonts w:ascii="Georgia" w:hAnsi="Georgia" w:cs="Arial"/>
                <w:sz w:val="19"/>
                <w:szCs w:val="19"/>
              </w:rPr>
            </w:pPr>
          </w:p>
        </w:tc>
      </w:tr>
      <w:tr w:rsidR="00787273" w:rsidRPr="002F6E87" w14:paraId="512D8D3F" w14:textId="77777777" w:rsidTr="00787273">
        <w:trPr>
          <w:trHeight w:val="174"/>
          <w:tblHeader/>
        </w:trPr>
        <w:tc>
          <w:tcPr>
            <w:tcW w:w="14090" w:type="dxa"/>
            <w:tcBorders>
              <w:bottom w:val="single" w:sz="4" w:space="0" w:color="auto"/>
            </w:tcBorders>
            <w:shd w:val="clear" w:color="auto" w:fill="C0C0C0"/>
            <w:vAlign w:val="center"/>
          </w:tcPr>
          <w:p w14:paraId="1CC51E71" w14:textId="77777777" w:rsidR="00787273" w:rsidRPr="002F6E87" w:rsidRDefault="00787273" w:rsidP="00787273">
            <w:pPr>
              <w:spacing w:line="260" w:lineRule="atLeast"/>
              <w:rPr>
                <w:rFonts w:ascii="Georgia" w:hAnsi="Georgia" w:cs="Arial"/>
                <w:b/>
                <w:bCs/>
                <w:sz w:val="19"/>
                <w:szCs w:val="19"/>
              </w:rPr>
            </w:pPr>
            <w:r>
              <w:rPr>
                <w:rFonts w:ascii="Georgia" w:hAnsi="Georgia" w:cs="Arial"/>
                <w:b/>
                <w:bCs/>
                <w:sz w:val="19"/>
                <w:szCs w:val="19"/>
              </w:rPr>
              <w:t>Zaaknummer</w:t>
            </w:r>
          </w:p>
        </w:tc>
      </w:tr>
      <w:tr w:rsidR="00787273" w:rsidRPr="002F6E87" w14:paraId="536D78FB" w14:textId="77777777" w:rsidTr="00787273">
        <w:trPr>
          <w:trHeight w:val="84"/>
          <w:tblHeader/>
        </w:trPr>
        <w:tc>
          <w:tcPr>
            <w:tcW w:w="14090" w:type="dxa"/>
            <w:tcBorders>
              <w:bottom w:val="single" w:sz="4" w:space="0" w:color="auto"/>
            </w:tcBorders>
            <w:shd w:val="clear" w:color="auto" w:fill="auto"/>
          </w:tcPr>
          <w:p w14:paraId="5B908C91" w14:textId="1664E3C5" w:rsidR="00787273" w:rsidRPr="002F6E87" w:rsidRDefault="00787273" w:rsidP="00787273">
            <w:pPr>
              <w:spacing w:line="260" w:lineRule="atLeast"/>
              <w:rPr>
                <w:rFonts w:ascii="Georgia" w:hAnsi="Georgia" w:cs="Arial"/>
                <w:b/>
                <w:bCs/>
                <w:sz w:val="19"/>
                <w:szCs w:val="19"/>
              </w:rPr>
            </w:pPr>
          </w:p>
        </w:tc>
      </w:tr>
    </w:tbl>
    <w:p w14:paraId="29C71B03" w14:textId="77777777" w:rsidR="00787273" w:rsidRDefault="00787273" w:rsidP="00787273">
      <w:pPr>
        <w:spacing w:line="260" w:lineRule="atLeast"/>
        <w:rPr>
          <w:rFonts w:ascii="Georgia" w:hAnsi="Georgia" w:cs="Arial"/>
          <w:sz w:val="19"/>
          <w:szCs w:val="19"/>
        </w:rPr>
      </w:pPr>
    </w:p>
    <w:p w14:paraId="56641629" w14:textId="77777777" w:rsidR="00787273" w:rsidRDefault="00787273"/>
    <w:sectPr w:rsidR="00787273" w:rsidSect="00787273">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74746" w14:textId="77777777" w:rsidR="007D4F76" w:rsidRDefault="007D4F76">
      <w:r>
        <w:separator/>
      </w:r>
    </w:p>
  </w:endnote>
  <w:endnote w:type="continuationSeparator" w:id="0">
    <w:p w14:paraId="75839358" w14:textId="77777777" w:rsidR="007D4F76" w:rsidRDefault="007D4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A3A3D" w14:textId="77777777" w:rsidR="006C6581" w:rsidRDefault="006C658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A2CB8" w14:textId="77777777" w:rsidR="006C6581" w:rsidRDefault="006C658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788DC" w14:textId="77777777" w:rsidR="006C6581" w:rsidRDefault="006C658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CEE76" w14:textId="77777777" w:rsidR="007D4F76" w:rsidRDefault="007D4F76">
      <w:r>
        <w:separator/>
      </w:r>
    </w:p>
  </w:footnote>
  <w:footnote w:type="continuationSeparator" w:id="0">
    <w:p w14:paraId="7D1F99D3" w14:textId="77777777" w:rsidR="007D4F76" w:rsidRDefault="007D4F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C003C" w14:textId="77777777" w:rsidR="006C6581" w:rsidRDefault="006C658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2ACF4" w14:textId="77777777" w:rsidR="00787273" w:rsidRDefault="00787273">
    <w:pPr>
      <w:pStyle w:val="Koptekst"/>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6F89A" w14:textId="77777777" w:rsidR="006C6581" w:rsidRDefault="006C6581">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ocType" w:val="INT"/>
    <w:docVar w:name="DocumentLanguage" w:val="nl-NL"/>
    <w:docVar w:name="mitFileNames" w:val="ThisDocument|"/>
    <w:docVar w:name="mitStyleTemplates" w:val="|Stijl intern|"/>
    <w:docVar w:name="mitXMLOut" w:val="&lt;?xml version=&quot;1.0&quot; encoding=&quot;UTF-8&quot; ?&gt;_x000d__x000a_&lt;MITOUTPUT&gt;&lt;Korte_Omschrijving id=&quot;VVF1F33E640D358744B13FFCBDE23E8B5D&quot; prop=&quot;&quot; def=&quot;&quot; dst=&quot;0&quot; changed=&quot;false&quot; &gt;Herziening Strandbeleid&lt;/Korte_Omschrijving&gt;_x000d__x000a_&lt;Omschrijving id=&quot;VVBEA983F8BE3DDB4EABAC86893232F74B&quot; prop=&quot;&quot; def=&quot;&quot; dst=&quot;0&quot; changed=&quot;false&quot; &gt;Herziening Strandbeleid&lt;/Omschrijving&gt;_x000d__x000a_&lt;Programma id=&quot;VVECA305F982ADB7478B15696A8C1EBE98&quot; prop=&quot;&quot; def=&quot;&quot; dst=&quot;0&quot; changed=&quot;true&quot; &gt;Groen, water en milieu&lt;/Programma&gt;_x000d__x000a_&lt;Portefeuillehouder id=&quot;VV4B2A404038CCC44CA7EFBB768F17E476&quot; prop=&quot;&quot; def=&quot;&quot; dst=&quot;0&quot; changed=&quot;true&quot; &gt;Mostert&lt;/Portefeuillehouder&gt;_x000d__x000a_&lt;Afdeling id=&quot;VV17CA0F2701D1A3428779EE1F1EC1060F&quot; prop=&quot;&quot; def=&quot;&quot; dst=&quot;0&quot; changed=&quot;true&quot; &gt;Beheer en Vastgoed&lt;/Afdeling&gt;_x000d__x000a_&lt;Datum id=&quot;VV07ADF99CECC18D41B34672C562D6F2CB&quot; prop=&quot;&quot; def=&quot;&quot; dst=&quot;0&quot; changed=&quot;false&quot; &gt;18 december 2014&lt;/Datum&gt;_x000d__x000a_&lt;Dossier id=&quot;VVF3EBDF5113B01E42AE9A434679B6B6D2&quot; prop=&quot;&quot; def=&quot;&quot; dst=&quot;0&quot; changed=&quot;false&quot; &gt;&lt;/Dossier&gt;_x000d__x000a_&lt;/MITOUTPUT&gt;"/>
    <w:docVar w:name="tblField" w:val="&lt;xml xmlns:s='uuid:BDC6E3F0-6DA3-11d1-A2A3-00AA00C14882'_x000d__x000a__x0009_xmlns:dt='uuid:C2F41010-65B3-11d1-A29F-00AA00C14882'_x000d__x000a__x0009_xmlns:rs='urn:schemas-microsoft-com:rowset'_x000d__x000a__x0009_xmlns:z='#RowsetSchema'&gt;_x000d__x000a_&lt;s:Schema id='RowsetSchema'&gt;_x000d__x000a__x0009_&lt;s:ElementType name='row' content='eltOnly' rs:updatable='true'&gt;_x000d__x000a__x0009__x0009_&lt;s:AttributeType name='fldFieldID' rs:number='1' rs:write='true'&gt;_x000d__x000a__x0009__x0009__x0009_&lt;s:datatype dt:type='string' dt:maxLength='80' rs:precision='0'_x000d__x000a__x0009__x0009__x0009_ rs:maybenull='false'/&gt;_x000d__x000a__x0009__x0009_&lt;/s:AttributeType&gt;_x000d__x000a__x0009__x0009_&lt;s:AttributeType name='fldFieldName' rs:number='2' rs:write='true'&gt;_x000d__x000a__x0009__x0009__x0009_&lt;s:datatype dt:type='string' dt:maxLength='150' rs:precision='0'_x000d__x000a__x0009__x0009__x0009_ rs:maybenull='false'/&gt;_x000d__x000a__x0009__x0009_&lt;/s:AttributeType&gt;_x000d__x000a__x0009__x0009_&lt;s:AttributeType name='fldFieldDescription' rs:number='3'_x000d__x000a__x0009__x0009__x0009_ rs:nullable='true' rs:write='true'&gt;_x000d__x000a__x0009__x0009__x0009_&lt;s:datatype dt:type='string' dt:maxLength='800' rs:precision='0'_x000d__x000a__x0009__x0009__x0009_ rs:long='true' rs:maybenull='false'/&gt;_x000d__x000a__x0009__x0009_&lt;/s:AttributeType&gt;_x000d__x000a__x0009__x0009_&lt;s:AttributeType name='fldFieldIndex' rs:number='4'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Prompt' rs:number='5'_x000d__x000a__x0009__x0009__x0009_ rs:write='true'&gt;_x000d__x000a__x0009__x0009__x0009_&lt;s:datatype dt:type='string' dt:maxLength='100' rs:precision='0'_x000d__x000a__x0009__x0009__x0009_ rs:maybenull='false'/&gt;_x000d__x000a__x0009__x0009_&lt;/s:AttributeType&gt;_x000d__x000a__x0009__x0009_&lt;s:AttributeType name='fldFieldTip' rs:number='6' rs:nullable='true'_x000d__x000a__x0009__x0009__x0009_ rs:write='true'&gt;_x000d__x000a__x0009__x0009__x0009_&lt;s:datatype dt:type='string' dt:maxLength='255' rs:precision='0'_x000d__x000a__x0009__x0009__x0009_ rs:maybenull='false'/&gt;_x000d__x000a__x0009__x0009_&lt;/s:AttributeType&gt;_x000d__x000a__x0009__x0009_&lt;s:AttributeType name='fldFieldDataType' rs:number='7'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Format' rs:number='8'_x000d__x000a__x0009__x0009__x0009_ rs:nullable='true' rs:write='true'&gt;_x000d__x000a__x0009__x0009__x0009_&lt;s:datatype dt:type='string' dt:maxLength='255' rs:precision='0'_x000d__x000a__x0009__x0009__x0009_ rs:maybenull='false'/&gt;_x000d__x000a__x0009__x0009_&lt;/s:AttributeType&gt;_x000d__x000a__x0009__x0009_&lt;s:AttributeType name='fldFieldDefault' rs:number='9'_x000d__x000a__x0009__x0009__x0009_ rs:write='true'&gt;_x000d__x000a__x0009__x0009__x0009_&lt;s:datatype dt:type='string' dt:maxLength='32767' rs:precision='0'_x000d__x000a__x0009__x0009__x0009_ rs:long='true' rs:maybenull='false'/&gt;_x000d__x000a__x0009__x0009_&lt;/s:AttributeType&gt;_x000d__x000a__x0009__x0009_&lt;s:AttributeType name='fldFieldDocProp' rs:number='10'_x000d__x000a__x0009__x0009__x0009_ rs:write='true'&gt;_x000d__x000a__x0009__x0009__x0009_&lt;s:datatype dt:type='string' dt:maxLength='100' rs:precision='0'_x000d__x000a__x0009__x0009__x0009_ rs:maybenull='false'/&gt;_x000d__x000a__x0009__x0009_&lt;/s:AttributeType&gt;_x000d__x000a__x0009__x0009_&lt;s:AttributeType name='fldFieldRequired' rs:number='11'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DataSource' rs:number='12'_x000d__x000a__x0009__x0009__x0009_ rs:nullable='true' rs:write='true'&gt;_x000d__x000a__x0009__x0009__x0009_&lt;s:datatype dt:type='string' dt:maxLength='255' rs:precision='0'_x000d__x000a__x0009__x0009__x0009_ rs:maybenull='false'/&gt;_x000d__x000a__x0009__x0009_&lt;/s:AttributeType&gt;_x000d__x000a__x0009__x0009_&lt;s:AttributeType name='fldFieldDialogRelation' rs:number='13'_x000d__x000a__x0009__x0009__x0009_ rs:write='true'&gt;_x000d__x000a__x0009__x0009__x0009_&lt;s:datatype dt:type='string' dt:maxLength='80' rs:precision='0'_x000d__x000a__x0009__x0009__x0009_ rs:maybenull='false'/&gt;_x000d__x000a__x0009__x0009_&lt;/s:AttributeType&gt;_x000d__x000a__x0009__x0009_&lt;s:AttributeType name='fldFieldList' rs:number='14'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Run' rs:number='15' rs:nullable='true'_x000d__x000a__x0009__x0009__x0009_ rs:write='true'&gt;_x000d__x000a__x0009__x0009__x0009_&lt;s:datatype dt:type='string' dt:maxLength='255' rs:precision='0'_x000d__x000a__x0009__x0009__x0009_ rs:maybenull='false'/&gt;_x000d__x000a__x0009__x0009_&lt;/s:AttributeType&gt;_x000d__x000a__x0009__x0009_&lt;s:AttributeType name='fldFieldMerge' rs:number='16'_x000d__x000a__x0009__x0009__x0009_ rs:write='true'&gt;_x000d__x000a__x0009__x0009__x0009_&lt;s:datatype dt:type='boolean' dt:maxLength='2' rs:precision='0'_x000d__x000a__x0009__x0009__x0009_ rs:fixedlength='true' rs:maybenull='false'/&gt;_x000d__x000a__x0009__x0009_&lt;/s:AttributeType&gt;_x000d__x000a__x0009__x0009_&lt;s:AttributeType name='fldFieldHidden' rs:number='17'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Len' rs:number='18' rs:write='true'&gt;_x000d__x000a__x0009__x0009__x0009_&lt;s:datatype dt:type='int' dt:maxLength='4' rs:precision='0'_x000d__x000a__x0009__x0009__x0009_ rs:fixedlength='true' rs:maybenull='false'/&gt;_x000d__x000a__x0009__x0009_&lt;/s:AttributeType&gt;_x000d__x000a__x0009__x0009_&lt;s:AttributeType name='fldFieldHelp' rs:number='19'_x000d__x000a__x0009__x0009__x0009_ rs:write='true'&gt;_x000d__x000a__x0009__x0009__x0009_&lt;s:datatype dt:type='string' dt:maxLength='32767' rs:precision='0'_x000d__x000a__x0009__x0009__x0009_ rs:long='true' rs:maybenull='false'/&gt;_x000d__x000a__x0009__x0009_&lt;/s:AttributeType&gt;_x000d__x000a__x0009__x0009_&lt;s:AttributeType name='fldFieldXpath' rs:number='20'_x000d__x000a__x0009__x0009__x0009_ rs:write='true'&gt;_x000d__x000a__x0009__x0009__x0009_&lt;s:datatype dt:type='string' dt:maxLength='32767' rs:precision='0'_x000d__x000a__x0009__x0009__x0009_ rs:long='true' rs:maybenull='false'/&gt;_x000d__x000a__x0009__x0009_&lt;/s:AttributeType&gt;_x000d__x000a__x0009__x0009_&lt;s:AttributeType name='fldFieldLinkedProp' rs:number='21'_x000d__x000a__x0009__x0009__x0009_ rs:write='true'&gt;_x000d__x000a__x0009__x0009__x0009_&lt;s:datatype dt:type='string' dt:maxLength='32767' rs:precision='0'_x000d__x000a__x0009__x0009__x0009_ rs:long='true' rs:maybenull='false'/&gt;_x000d__x000a__x0009__x0009_&lt;/s:AttributeType&gt;_x000d__x000a__x0009__x0009_&lt;s:extends type='rs:rowbase'/&gt;_x000d__x000a__x0009_&lt;/s:ElementType&gt;_x000d__x000a_&lt;/s:Schema&gt;_x000d__x000a_&lt;rs:data&gt;_x000d__x000a__x0009_&lt;z:row fldFieldID='VVF1F33E640D358744B13FFCBDE23E8B5D'_x000d__x000a__x0009__x0009_ fldFieldName='S29ydGVfT21zY2hyaWp2aW5n' fldFieldDescription='R2VlZiBoaWVyIGVlbiBrb3J0ZSBvbXNjaHJpanZpbmcgdmFuIGhldCBvbmRlcndlcnAgdm9vciBkZSBSYWFkLg=='_x000d__x000a__x0009__x0009_ fldFieldIndex='2' fldFieldPrompt='S29ydGUgT21zY2hyaWp2aW5n'_x000d__x000a__x0009__x0009_ fldFieldTip='' fldFieldDataType='0' fldFieldFormat='Z2Vlbg=='_x000d__x000a__x0009__x0009_ fldFieldDefault='' fldFieldDocProp='' fldFieldRequired='0'_x000d__x000a__x0009__x0009_ fldFieldDataSource='0' fldFieldDialogRelation='GR4E7A875BA7D50A4CAF116DCAEB97453B'_x000d__x000a__x0009__x0009_ fldFieldList='0' fldFieldRun='MA==' fldFieldMerge='False'_x000d__x000a__x0009__x0009_ fldFieldHidden='0' fldFieldLen='-1' fldFieldHelp='' fldFieldXpath=''_x000d__x000a__x0009__x0009_ fldFieldLinkedProp=''/&gt;_x000d__x000a__x0009_&lt;z:row fldFieldID='VVBEA983F8BE3DDB4EABAC86893232F74B'_x000d__x000a__x0009__x0009_ fldFieldName='T21zY2hyaWp2aW5n' fldFieldDescription='R2VlZiBoaWVyIGRlIG9tc2NocmlqdmluZyBpbiBlZW4gYWFudGFsIHJlZ2Vscy4='_x000d__x000a__x0009__x0009_ fldFieldIndex='3' fldFieldPrompt='T21zY2hyaWp2aW5n' fldFieldTip=''_x000d__x000a__x0009__x0009_ fldFieldDataType='0' fldFieldFormat='Z2Vlbg==' fldFieldDefault=''_x000d__x000a__x0009__x0009_ fldFieldDocProp='' fldFieldRequired='0' fldFieldDataSource='0'_x000d__x000a__x0009__x0009_ fldFieldDialogRelation='GR4E7A875BA7D50A4CAF116DCAEB97453B'_x000d__x000a__x0009__x0009_ fldFieldList='0' fldFieldRun='MA==' fldFieldMerge='False'_x000d__x000a__x0009__x0009_ fldFieldHidden='0' fldFieldLen='-1' fldFieldHelp='' fldFieldXpath=''_x000d__x000a__x0009__x0009_ fldFieldLinkedProp=''/&gt;_x000d__x000a__x0009_&lt;z:row fldFieldID='VVECA305F982ADB7478B15696A8C1EBE98'_x000d__x000a__x0009__x0009_ fldFieldName='UHJvZ3JhbW1h' fldFieldDescription='U2VsZWN0ZWVyIGhldCBwcm9ncmFtbWEgd2Fhcm9uZGVyIGRpdCBvbmRlcndlcnAgdmFsdC4='_x000d__x000a__x0009__x0009_ fldFieldIndex='4' fldFieldPrompt='UHJvZ3JhbW1h' fldFieldTip=''_x000d__x000a__x0009__x0009_ fldFieldDataType='1' fldFieldFormat='Z2Vlbg==' fldFieldDefault=''_x000d__x000a__x0009__x0009_ fldFieldDocProp='' fldFieldRequired='3' fldFieldDataSource='0'_x000d__x000a__x0009__x0009_ fldFieldDialogRelation='GR4E7A875BA7D50A4CAF116DCAEB97453B'_x000d__x000a__x0009__x0009_ fldFieldList='3' fldFieldRun='MA==' fldFieldMerge='False'_x000d__x000a__x0009__x0009_ fldFieldHidden='0' fldFieldLen='-1' fldFieldHelp='' fldFieldXpath=''_x000d__x000a__x0009__x0009_ fldFieldLinkedProp=''/&gt;_x000d__x000a__x0009_&lt;z:row fldFieldID='VV4B2A404038CCC44CA7EFBB768F17E476'_x000d__x000a__x0009__x0009_ fldFieldName='UG9ydGVmZXVpbGxlaG91ZGVy' fldFieldDescription='U2VsZWN0ZWVyIGRlIHBvcnRlZmV1aWxsZWhvdWRlciB3YWFyb25kZXIgZGl0IG9uZGVyd2VycCB2YWx0Lg=='_x000d__x000a__x0009__x0009_ fldFieldIndex='5' fldFieldPrompt='UG9ydGVmZXVpbGxlaG91ZGVy'_x000d__x000a__x0009__x0009_ fldFieldTip='' fldFieldDataType='1' fldFieldFormat='Z2Vlbg=='_x000d__x000a__x0009__x0009_ fldFieldDefault='' fldFieldDocProp='' fldFieldRequired='3'_x000d__x000a__x0009__x0009_ fldFieldDataSource='0' fldFieldDialogRelation='GR4E7A875BA7D50A4CAF116DCAEB97453B'_x000d__x000a__x0009__x0009_ fldFieldList='3' fldFieldRun='MA==' fldFieldMerge='False'_x000d__x000a__x0009__x0009_ fldFieldHidden='0' fldFieldLen='-1' fldFieldHelp='' fldFieldXpath=''_x000d__x000a__x0009__x0009_ fldFieldLinkedProp=''/&gt;_x000d__x000a__x0009_&lt;z:row fldFieldID='VV17CA0F2701D1A3428779EE1F1EC1060F'_x000d__x000a__x0009__x0009_ fldFieldName='QWZkZWxpbmc=' fldFieldDescription='U2VsZWN0ZWVyIGRlIGFmZGVsaW5nIGRpZSB2ZXJhbnR3b29yZGVsaWprIGlzIHZvb3IgZGl0IG9uZGVyd2VycC4='_x000d__x000a__x0009__x0009_ fldFieldIndex='6' fldFieldPrompt='QWZkZWxpbmc=' fldFieldTip=''_x000d__x000a__x0009__x0009_ fldFieldDataType='1' fldFieldFormat='Z2Vlbg==' fldFieldDefault=''_x000d__x000a__x0009__x0009_ fldFieldDocProp='' fldFieldRequired='3' fldFieldDataSource='0'_x000d__x000a__x0009__x0009_ fldFieldDialogRelation='GR4E7A875BA7D50A4CAF116DCAEB97453B'_x000d__x000a__x0009__x0009_ fldFieldList='3' fldFieldRun='MA==' fldFieldMerge='False'_x000d__x000a__x0009__x0009_ fldFieldHidden='0' fldFieldLen='-1' fldFieldHelp='' fldFieldXpath=''_x000d__x000a__x0009__x0009_ fldFieldLinkedProp=''/&gt;_x000d__x000a__x0009_&lt;z:row fldFieldID='VV07ADF99CECC18D41B34672C562D6F2CB'_x000d__x000a__x0009__x0009_ fldFieldName='RGF0dW0=' fldFieldDescription='U2VsZWN0ZWVyIGhpZXIgZGUgZ2VwbGFuZGUgZGF0dW0gdm9vciBiZWhhbmRlbGluZyB2YW4gaGV0IHJhYWRzdm9vcnN0ZWwgaW4gZGUgcmFhZC4='_x000d__x000a__x0009__x0009_ fldFieldIndex='7' fldFieldPrompt='RGF0dW0=' fldFieldTip=''_x000d__x000a__x0009__x0009_ fldFieldDataType='2' fldFieldFormat='ZCBNTU1NIHl5eXk='_x000d__x000a__x0009__x0009_ fldFieldDefault='' fldFieldDocProp='' fldFieldRequired='0'_x000d__x000a__x0009__x0009_ fldFieldDataSource='0' fldFieldDialogRelation='GR4E7A875BA7D50A4CAF116DCAEB97453B'_x000d__x000a__x0009__x0009_ fldFieldList='0' fldFieldRun='MA==' fldFieldMerge='False'_x000d__x000a__x0009__x0009_ fldFieldHidden='0' fldFieldLen='-1' fldFieldHelp='' fldFieldXpath=''_x000d__x000a__x0009__x0009_ fldFieldLinkedProp=''/&gt;_x000d__x000a__x0009_&lt;z:row fldFieldID='VVF3EBDF5113B01E42AE9A434679B6B6D2'_x000d__x000a__x0009__x0009_ fldFieldName='RG9zc2llcg==' fldFieldDescription='VmVybWVsZCBpbmRpZW4gYWFud2V6aWcgZGUgYmVsYW5ncmlqa3N0ZSBzdHVra2VuLCBiaWogdm9vcmtldXIgdmlhIGVlbiAgaHlwZXJsaW5rIGVuIHdhYXIgbW9nZWxpamsgaW4gZGUgbmFhbSB2b29yemllbiB2YW4gaGV0IGRlc2JldHJlZmZlbmRlIHphYWtudW1tZXIu'_x000d__x000a__x0009__x0009_ fldFieldIndex='8' fldFieldPrompt='RG9zc2llcg==' fldFieldTip=''_x000d__x000a__x0009__x0009_ fldFieldDataType='0' fldFieldFormat='Z2Vlbg==' fldFieldDefault=''_x000d__x000a__x0009__x0009_ fldFieldDocProp='' fldFieldRequired='0' fldFieldDataSource='0'_x000d__x000a__x0009__x0009_ fldFieldDialogRelation='GR4E7A875BA7D50A4CAF116DCAEB97453B'_x000d__x000a__x0009__x0009_ fldFieldList='0' fldFieldRun='MA==' fldFieldMerge='False'_x000d__x000a__x0009__x0009_ fldFieldHidden='0' fldFieldLen='-1' fldFieldHelp='' fldFieldXpath=''_x000d__x000a__x0009__x0009_ fldFieldLinkedProp=''/&gt;_x000d__x000a_&lt;/rs:data&gt;_x000d__x000a_&lt;/xml&gt;"/>
    <w:docVar w:name="tblGroup" w:val="&lt;xml xmlns:s='uuid:BDC6E3F0-6DA3-11d1-A2A3-00AA00C14882'_x000d__x000a__x0009_xmlns:dt='uuid:C2F41010-65B3-11d1-A29F-00AA00C14882'_x000d__x000a__x0009_xmlns:rs='urn:schemas-microsoft-com:rowset'_x000d__x000a__x0009_xmlns:z='#RowsetSchema'&gt;_x000d__x000a_&lt;s:Schema id='RowsetSchema'&gt;_x000d__x000a__x0009_&lt;s:ElementType name='row' content='eltOnly' rs:updatable='true'&gt;_x000d__x000a__x0009__x0009_&lt;s:AttributeType name='fldGroupID' rs:number='1' rs:write='true'&gt;_x000d__x000a__x0009__x0009__x0009_&lt;s:datatype dt:type='string' dt:maxLength='80' rs:precision='0'_x000d__x000a__x0009__x0009__x0009_ rs:maybenull='false'/&gt;_x000d__x000a__x0009__x0009_&lt;/s:AttributeType&gt;_x000d__x000a__x0009__x0009_&lt;s:AttributeType name='fldGroupName' rs:number='2' rs:write='true'&gt;_x000d__x000a__x0009__x0009__x0009_&lt;s:datatype dt:type='string' dt:maxLength='150' rs:precision='0'_x000d__x000a__x0009__x0009__x0009_ rs:maybenull='false'/&gt;_x000d__x000a__x0009__x0009_&lt;/s:AttributeType&gt;_x000d__x000a__x0009__x0009_&lt;s:AttributeType name='fldGroupDescription' rs:number='3'_x000d__x000a__x0009__x0009__x0009_ rs:nullable='true' rs:write='true'&gt;_x000d__x000a__x0009__x0009__x0009_&lt;s:datatype dt:type='string' dt:maxLength='800' rs:precision='0'_x000d__x000a__x0009__x0009__x0009_ rs:long='true' rs:maybenull='false'/&gt;_x000d__x000a__x0009__x0009_&lt;/s:AttributeType&gt;_x000d__x000a__x0009__x0009_&lt;s:AttributeType name='fldGroupIndex' rs:number='4'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extends type='rs:rowbase'/&gt;_x000d__x000a__x0009_&lt;/s:ElementType&gt;_x000d__x000a_&lt;/s:Schema&gt;_x000d__x000a_&lt;rs:data&gt;_x000d__x000a__x0009_&lt;z:row fldGroupID='GR4E7A875BA7D50A4CAF116DCAEB97453B'_x000d__x000a__x0009__x0009_ fldGroupName='TFRBIFJhYWQ=' fldGroupDescription='' fldGroupIndex='1'/&gt;_x000d__x000a_&lt;/rs:data&gt;_x000d__x000a_&lt;/xml&gt;"/>
    <w:docVar w:name="tblValue" w:val="&lt;xml xmlns:s='uuid:BDC6E3F0-6DA3-11d1-A2A3-00AA00C14882'_x000d__x000a__x0009_xmlns:dt='uuid:C2F41010-65B3-11d1-A29F-00AA00C14882'_x000d__x000a__x0009_xmlns:rs='urn:schemas-microsoft-com:rowset'_x000d__x000a__x0009_xmlns:z='#RowsetSchema'&gt;_x000d__x000a_&lt;s:Schema id='RowsetSchema'&gt;_x000d__x000a__x0009_&lt;s:ElementType name='row' content='eltOnly' rs:updatable='true'&gt;_x000d__x000a__x0009__x0009_&lt;s:AttributeType name='fldValueID' rs:number='1' rs:write='true'&gt;_x000d__x000a__x0009__x0009__x0009_&lt;s:datatype dt:type='string' dt:maxLength='80' rs:precision='0'_x000d__x000a__x0009__x0009__x0009_ rs:maybenull='false'/&gt;_x000d__x000a__x0009__x0009_&lt;/s:AttributeType&gt;_x000d__x000a__x0009__x0009_&lt;s:AttributeType name='fldValueParentID' rs:number='2'_x000d__x000a__x0009__x0009__x0009_ rs:write='true'&gt;_x000d__x000a__x0009__x0009__x0009_&lt;s:datatype dt:type='string' dt:maxLength='80' rs:precision='0'_x000d__x000a__x0009__x0009__x0009_ rs:maybenull='false'/&gt;_x000d__x000a__x0009__x0009_&lt;/s:AttributeType&gt;_x000d__x000a__x0009__x0009_&lt;s:AttributeType name='fldValueName' rs:number='3' rs:write='true'&gt;_x000d__x000a__x0009__x0009__x0009_&lt;s:datatype dt:type='string' dt:maxLength='32767' rs:precision='0'_x000d__x000a__x0009__x0009__x0009_ rs:long='true' rs:maybenull='false'/&gt;_x000d__x000a__x0009__x0009_&lt;/s:AttributeType&gt;_x000d__x000a__x0009__x0009_&lt;s:AttributeType name='fldValueExValue' rs:number='4'_x000d__x000a__x0009__x0009__x0009_ rs:nullable='true' rs:write='true'&gt;_x000d__x000a__x0009__x0009__x0009_&lt;s:datatype dt:type='string' dt:maxLength='800' rs:precision='0'_x000d__x000a__x0009__x0009__x0009_ rs:long='true' rs:maybenull='false'/&gt;_x000d__x000a__x0009__x0009_&lt;/s:AttributeType&gt;_x000d__x000a__x0009__x0009_&lt;s:AttributeType name='fldValueIndex' rs:number='5'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ValueType' rs:number='6' rs:write='true'&gt;_x000d__x000a__x0009__x0009__x0009_&lt;s:datatype dt:type='int' dt:maxLength='4' rs:precision='0'_x000d__x000a__x0009__x0009__x0009_ rs:fixedlength='true' rs:maybenull='false'/&gt;_x000d__x000a__x0009__x0009_&lt;/s:AttributeType&gt;_x000d__x000a__x0009__x0009_&lt;s:extends type='rs:rowbase'/&gt;_x000d__x000a__x0009_&lt;/s:ElementType&gt;_x000d__x000a_&lt;/s:Schema&gt;_x000d__x000a_&lt;rs:data&gt;_x000d__x000a__x0009_&lt;z:row fldValueID='0A702D80C84051439A1AF2BA64571BE0~0'_x000d__x000a__x0009__x0009_ fldValueParentID='VV17CA0F2701D1A3428779EE1F1EC1060F'_x000d__x000a__x0009__x0009_ fldValueName='QmVkcmlqZnN2b2VyaW5n' fldValueExValue='QmVkcmlqZnN2b2VyaW5n'_x000d__x000a__x0009__x0009_ fldValueIndex='1' fldValueType='0'/&gt;_x000d__x000a__x0009_&lt;z:row fldValueID='B39405BE3A047E46B785C976870C6048~0'_x000d__x000a__x0009__x0009_ fldValueParentID='VV4B2A404038CCC44CA7EFBB768F17E476'_x000d__x000a__x0009__x0009_ fldValueName='V2llbmVu' fldValueExValue='V2llbmVu' fldValueIndex='1'_x000d__x000a__x0009__x0009_ fldValueType='0'/&gt;_x000d__x000a__x0009_&lt;z:row fldValueID='E4323239E8A2F74685AC16E1E146274E~0'_x000d__x000a__x0009__x0009_ fldValueParentID='VVECA305F982ADB7478B15696A8C1EBE98'_x000d__x000a__x0009__x0009_ fldValueName='V29uZW4gZW4gUnVpbXRl' fldValueExValue='V29uZW4gZW4gUnVpbXRl'_x000d__x000a__x0009__x0009_ fldValueIndex='1' fldValueType='0'/&gt;_x000d__x000a__x0009_&lt;z:row fldValueID='BCE7D2A5F22084459F4E70989A4A5220~0'_x000d__x000a__x0009__x0009_ fldValueParentID='VV17CA0F2701D1A3428779EE1F1EC1060F'_x000d__x000a__x0009__x0009_ fldValueName='QmVoZWVyIGVuIFZhc3Rnb2Vk' fldValueExValue='QmVoZWVyIGVuIFZhc3Rnb2Vk'_x000d__x000a__x0009__x0009_ fldValueIndex='2' fldValueType='0'/&gt;_x000d__x000a__x0009_&lt;z:row fldValueID='B9895D467767074A9DA133A2E840656C~0'_x000d__x000a__x0009__x0009_ fldValueParentID='VV4B2A404038CCC44CA7EFBB768F17E476'_x000d__x000a__x0009__x0009_ fldValueName='QmlubmVuZGlqaw==' fldValueExValue='QmlubmVuZGlqaw=='_x000d__x000a__x0009__x0009_ fldValueIndex='2' fldValueType='0'/&gt;_x000d__x000a__x0009_&lt;z:row fldValueID='B913E09D26204349AB78F8F10D30E0C0~0'_x000d__x000a__x0009__x0009_ fldValueParentID='VVECA305F982ADB7478B15696A8C1EBE98'_x000d__x000a__x0009__x0009_ fldValueName='RWNvbm9taWUgZW4gdG9lcmlzbWU=' fldValueExValue='RWNvbm9taWUgZW4gdG9lcmlzbWU='_x000d__x000a__x0009__x0009_ fldValueIndex='2' fldValueType='0'/&gt;_x000d__x000a__x0009_&lt;z:row fldValueID='B22E5D5EE886394A9EC47E2CFF13AFC5~0'_x000d__x000a__x0009__x0009_ fldValueParentID='VV17CA0F2701D1A3428779EE1F1EC1060F'_x000d__x000a__x0009__x0009_ fldValueName='Q29uY2VybnN0YWY=' fldValueExValue='Q29uY2VybnN0YWY='_x000d__x000a__x0009__x0009_ fldValueIndex='3' fldValueType='0'/&gt;_x000d__x000a__x0009_&lt;z:row fldValueID='8D06B3A180A2724DBF4D0D557ACB4052~0'_x000d__x000a__x0009__x0009_ fldValueParentID='VV4B2A404038CCC44CA7EFBB768F17E476'_x000d__x000a__x0009__x0009_ fldValueName='TW9zdGVydA==' fldValueExValue='TW9zdGVydA=='_x000d__x000a__x0009__x0009_ fldValueIndex='3' fldValueType='0'/&gt;_x000d__x000a__x0009_&lt;z:row fldValueID='A3A06E5A7116D04D99E969000403FCAD~0'_x000d__x000a__x0009__x0009_ fldValueParentID='VVECA305F982ADB7478B15696A8C1EBE98'_x000d__x000a__x0009__x0009_ fldValueName='Q3VsdHV1ciwgcmVjcmVhdGllIGVuIHNwb3J0' fldValueExValue='Q3VsdHV1ciwgcmVjcmVhdGllIGVuIHNwb3J0'_x000d__x000a__x0009__x0009_ fldValueIndex='3' fldValueType='0'/&gt;_x000d__x000a__x0009_&lt;z:row fldValueID='03F3112DFF730543B20D5BF3A51A4EE4~0'_x000d__x000a__x0009__x0009_ fldValueParentID='VV17CA0F2701D1A3428779EE1F1EC1060F'_x000d__x000a__x0009__x0009_ fldValueName='RGllbnN0dmVybGVuaW5n' fldValueExValue='RGllbnN0dmVybGVuaW5n'_x000d__x000a__x0009__x0009_ fldValueIndex='4' fldValueType='0'/&gt;_x000d__x000a__x0009_&lt;z:row fldValueID='8F8000CB8CDBEF419EF0B7395A71653C~0'_x000d__x000a__x0009__x0009_ fldValueParentID='VV4B2A404038CCC44CA7EFBB768F17E476'_x000d__x000a__x0009__x0009_ fldValueName='VWRv' fldValueExValue='VWRv' fldValueIndex='4'_x000d__x000a__x0009__x0009_ fldValueType='0'/&gt;_x000d__x000a__x0009_&lt;z:row fldValueID='D17A0292382C3645A812CDAC9A295D4F~0'_x000d__x000a__x0009__x0009_ fldValueParentID='VVECA305F982ADB7478B15696A8C1EBE98'_x000d__x000a__x0009__x0009_ fldValueName='Wm9yZywgd2Vsemlqbiwgd2VyayBlbiBpbmtvbWVu'_x000d__x000a__x0009__x0009_ fldValueExValue='Wm9yZywgd2Vsemlqbiwgd2VyayBlbiBpbmtvbWVu'_x000d__x000a__x0009__x0009_ fldValueIndex='4' fldValueType='0'/&gt;_x000d__x000a__x0009_&lt;z:row fldValueID='5BC60CF5B4DA2746AE1E87A56A6A3B8F~0'_x000d__x000a__x0009__x0009_ fldValueParentID='VV17CA0F2701D1A3428779EE1F1EC1060F'_x000d__x000a__x0009__x0009_ fldValueName='RmFjaWxpdGFpcmUgRGllbnN0dmVybGVuaW5n' fldValueExValue='RmFjaWxpdGFpcmUgRGllbnN0dmVybGVuaW5n'_x000d__x000a__x0009__x0009_ fldValueIndex='5' fldValueType='0'/&gt;_x000d__x000a__x0009_&lt;z:row fldValueID='DDD6F3BBD2C3D54E89CE646809E25DEE~0'_x000d__x000a__x0009__x0009_ fldValueParentID='VV4B2A404038CCC44CA7EFBB768F17E476'_x000d__x000a__x0009__x0009_ fldValueName='VmFuIER1aWpu' fldValueExValue='VmFuIER1aWpu'_x000d__x000a__x0009__x0009_ fldValueIndex='5' fldValueType='0'/&gt;_x000d__x000a__x0009_&lt;z:row fldValueID='0797D396F9CBB340B0E1411D8E992779~0'_x000d__x000a__x0009__x0009_ fldValueParentID='VVECA305F982ADB7478B15696A8C1EBE98'_x000d__x000a__x0009__x0009_ fldValueName='T25kZXJ3aWpzIGVuIGVkdWNhdGll' fldValueExValue='T25kZXJ3aWpzIGVuIGVkdWNhdGll'_x000d__x000a__x0009__x0009_ fldValueIndex='5' fldValueType='0'/&gt;_x000d__x000a__x0009_&lt;z:row fldValueID='229336507DFBEC4687553F2196EE0CCF~0'_x000d__x000a__x0009__x0009_ fldValueParentID='VV17CA0F2701D1A3428779EE1F1EC1060F'_x000d__x000a__x0009__x0009_ fldValueName='RmxleGFmZGVsaW5n' fldValueExValue='RmxleGFmZGVsaW5n'_x000d__x000a__x0009__x0009_ fldValueIndex='6' fldValueType='0'/&gt;_x000d__x000a__x0009_&lt;z:row fldValueID='82A9D18D31CD1D428AFD7140F57373FC~0'_x000d__x000a__x0009__x0009_ fldValueParentID='VVECA305F982ADB7478B15696A8C1EBE98'_x000d__x000a__x0009__x0009_ fldValueName='V2VnZW4sIHZlcmtlZXIgZW4gdmVydm9lcg==' fldValueExValue='V2VnZW4sIHZlcmtlZXIgZW4gdmVydm9lcg=='_x000d__x000a__x0009__x0009_ fldValueIndex='6' fldValueType='0'/&gt;_x000d__x000a__x0009_&lt;z:row fldValueID='B3C2B5EB189C53459D7279FF7F0A8580~0'_x000d__x000a__x0009__x0009_ fldValueParentID='VV17CA0F2701D1A3428779EE1F1EC1060F'_x000d__x000a__x0009__x0009_ fldValueName='R3JpZmZpZQ==' fldValueExValue='R3JpZmZpZQ=='_x000d__x000a__x0009__x0009_ fldValueIndex='7' fldValueType='0'/&gt;_x000d__x000a__x0009_&lt;z:row fldValueID='9666179132ADC34A973A74E046C99883~0'_x000d__x000a__x0009__x0009_ fldValueParentID='VVECA305F982ADB7478B15696A8C1EBE98'_x000d__x000a__x0009__x0009_ fldValueName='R3JvZW4sIHdhdGVyIGVuIG1pbGlldQ==' fldValueExValue='R3JvZW4sIHdhdGVyIGVuIG1pbGlldQ=='_x000d__x000a__x0009__x0009_ fldValueIndex='7' fldValueType='0'/&gt;_x000d__x000a__x0009_&lt;z:row fldValueID='ECD9C74E2D7A114CAAD1E7574044EC8E~0'_x000d__x000a__x0009__x0009_ fldValueParentID='VV17CA0F2701D1A3428779EE1F1EC1060F'_x000d__x000a__x0009__x0009_ fldValueName='UHJvamVjdGVu' fldValueExValue='UHJvamVjdGVu'_x000d__x000a__x0009__x0009_ fldValueIndex='8' fldValueType='0'/&gt;_x000d__x000a__x0009_&lt;z:row fldValueID='B67510204F439D48A50B63BC686A2F53~0'_x000d__x000a__x0009__x0009_ fldValueParentID='VVECA305F982ADB7478B15696A8C1EBE98'_x000d__x000a__x0009__x0009_ fldValueName='VmVpbGlnaGVpZA==' fldValueExValue='VmVpbGlnaGVpZA=='_x000d__x000a__x0009__x0009_ fldValueIndex='8' fldValueType='0'/&gt;_x000d__x000a__x0009_&lt;z:row fldValueID='0F179F6B269D4B4B9E6845AEE87157A2~0'_x000d__x000a__x0009__x0009_ fldValueParentID='VV17CA0F2701D1A3428779EE1F1EC1060F'_x000d__x000a__x0009__x0009_ fldValueName='UnVpbXRlIGVuIFZlaWxpZ2hlaWQ=' fldValueExValue='UnVpbXRlIGVuIFZlaWxpZ2hlaWQ='_x000d__x000a__x0009__x0009_ fldValueIndex='9' fldValueType='0'/&gt;_x000d__x000a__x0009_&lt;z:row fldValueID='B14F669585CE384AB55D7A226E5A5D40~0'_x000d__x000a__x0009__x0009_ fldValueParentID='VVECA305F982ADB7478B15696A8C1EBE98'_x000d__x000a__x0009__x0009_ fldValueName='QnVyZ2VyIGVuIEJlc3R1dXI=' fldValueExValue='QnVyZ2VyIGVuIEJlc3R1dXI='_x000d__x000a__x0009__x0009_ fldValueIndex='9' fldValueType='0'/&gt;_x000d__x000a__x0009_&lt;z:row fldValueID='6251340D6F738C4DB8A2AEA3BD77B7A5~0'_x000d__x000a__x0009__x0009_ fldValueParentID='VV17CA0F2701D1A3428779EE1F1EC1060F'_x000d__x000a__x0009__x0009_ fldValueName='U2FtZW5sZXZpbmc=' fldValueExValue='U2FtZW5sZXZpbmc='_x000d__x000a__x0009__x0009_ fldValueIndex='10' fldValueType='0'/&gt;_x000d__x000a_&lt;/rs:data&gt;_x000d__x000a_&lt;/xml&gt;"/>
  </w:docVars>
  <w:rsids>
    <w:rsidRoot w:val="006C6581"/>
    <w:rsid w:val="00117FB9"/>
    <w:rsid w:val="0025299B"/>
    <w:rsid w:val="002C1900"/>
    <w:rsid w:val="0048147E"/>
    <w:rsid w:val="004A2500"/>
    <w:rsid w:val="00532531"/>
    <w:rsid w:val="00567AA9"/>
    <w:rsid w:val="00572202"/>
    <w:rsid w:val="005F3950"/>
    <w:rsid w:val="00622DA3"/>
    <w:rsid w:val="006A7D56"/>
    <w:rsid w:val="006C6581"/>
    <w:rsid w:val="00787273"/>
    <w:rsid w:val="007D4F76"/>
    <w:rsid w:val="008450CB"/>
    <w:rsid w:val="00974D05"/>
    <w:rsid w:val="00A72272"/>
    <w:rsid w:val="00A7713C"/>
    <w:rsid w:val="00A9522E"/>
    <w:rsid w:val="00AB42A9"/>
    <w:rsid w:val="00B94940"/>
    <w:rsid w:val="00BD36A9"/>
    <w:rsid w:val="00CC2581"/>
    <w:rsid w:val="00D56E22"/>
    <w:rsid w:val="00DE3C72"/>
    <w:rsid w:val="00E36BB5"/>
    <w:rsid w:val="00F6059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B9613"/>
  <w15:docId w15:val="{FAECC6AA-A82F-42DD-8C68-0D388A36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Voettekst">
    <w:name w:val="footer"/>
    <w:basedOn w:val="Standaard"/>
    <w:link w:val="VoettekstChar"/>
    <w:uiPriority w:val="99"/>
    <w:unhideWhenUsed/>
    <w:rsid w:val="006C6581"/>
    <w:pPr>
      <w:tabs>
        <w:tab w:val="center" w:pos="4536"/>
        <w:tab w:val="right" w:pos="9072"/>
      </w:tabs>
    </w:pPr>
  </w:style>
  <w:style w:type="character" w:customStyle="1" w:styleId="VoettekstChar">
    <w:name w:val="Voettekst Char"/>
    <w:link w:val="Voettekst"/>
    <w:uiPriority w:val="99"/>
    <w:rsid w:val="006C6581"/>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kkeul\AppData\Local\Temp\IW\IWRITER\LTA%20Raad.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LTA Raad</Template>
  <TotalTime>3</TotalTime>
  <Pages>2</Pages>
  <Words>247</Words>
  <Characters>1364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van Keulen</dc:creator>
  <cp:lastModifiedBy>Erica Verkerk - van de Griend</cp:lastModifiedBy>
  <cp:revision>4</cp:revision>
  <dcterms:created xsi:type="dcterms:W3CDTF">2016-04-08T12:04:00Z</dcterms:created>
  <dcterms:modified xsi:type="dcterms:W3CDTF">2025-02-24T08:33:00Z</dcterms:modified>
</cp:coreProperties>
</file>