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29066FA1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>Onderwerp voor de raad</w:t>
      </w:r>
      <w:r w:rsidR="005A1CF0">
        <w:rPr>
          <w:rFonts w:cs="Arial"/>
          <w:b/>
          <w:sz w:val="28"/>
          <w:szCs w:val="28"/>
        </w:rPr>
        <w:t xml:space="preserve">: </w:t>
      </w:r>
      <w:r w:rsidR="005E6DE0">
        <w:rPr>
          <w:rFonts w:cs="Arial"/>
          <w:b/>
          <w:sz w:val="28"/>
          <w:szCs w:val="28"/>
        </w:rPr>
        <w:t>Verduurzaming Sjaloomschool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22934242" w:rsidR="00787273" w:rsidRPr="00B069AB" w:rsidRDefault="00715950" w:rsidP="00834537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>V</w:t>
            </w:r>
            <w:r w:rsidR="008F1BA9">
              <w:rPr>
                <w:rFonts w:cs="Arial"/>
                <w:bCs/>
                <w:sz w:val="19"/>
                <w:szCs w:val="19"/>
              </w:rPr>
              <w:t>er</w:t>
            </w:r>
            <w:r w:rsidR="005E6DE0">
              <w:rPr>
                <w:rFonts w:cs="Arial"/>
                <w:bCs/>
                <w:sz w:val="19"/>
                <w:szCs w:val="19"/>
              </w:rPr>
              <w:t>duurzaming Sjaloomschool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70607CDE" w:rsidR="00BE1511" w:rsidRPr="00B069AB" w:rsidRDefault="00BE1511" w:rsidP="00F05DF3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4 Onderwijs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578CFDD9" w:rsidR="00016E29" w:rsidRPr="00B069AB" w:rsidRDefault="00016E29" w:rsidP="0083453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Knape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0596D63D" w:rsidR="00787273" w:rsidRPr="00B069AB" w:rsidRDefault="00F05D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PPO 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049DC205" w:rsidR="00132431" w:rsidRPr="00B069AB" w:rsidRDefault="005E6DE0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Chantal Spierenburg Mellink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57DE26B5" w:rsidR="00787273" w:rsidRPr="00B069AB" w:rsidRDefault="008F1BA9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5 december</w:t>
            </w:r>
            <w:r w:rsidR="00DB61E3">
              <w:rPr>
                <w:rFonts w:cs="Arial"/>
                <w:sz w:val="19"/>
                <w:szCs w:val="19"/>
              </w:rPr>
              <w:t xml:space="preserve"> 202</w:t>
            </w:r>
            <w:r>
              <w:rPr>
                <w:rFonts w:cs="Arial"/>
                <w:sz w:val="19"/>
                <w:szCs w:val="19"/>
              </w:rPr>
              <w:t>5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53E4C235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1B1921DA" w:rsidR="00787273" w:rsidRPr="00B069AB" w:rsidRDefault="00CD31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17-11-2025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235B546A" w:rsidR="00787273" w:rsidRPr="00B069AB" w:rsidRDefault="00CD31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26-06-26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C75C8B">
        <w:trPr>
          <w:trHeight w:val="359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A87A31F" w:rsidR="00787273" w:rsidRPr="00B069AB" w:rsidRDefault="00CD31F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wordt op verzoek van het schoolbestuur naar achteren geschoven.</w:t>
            </w:r>
          </w:p>
        </w:tc>
      </w:tr>
    </w:tbl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6986C42D" w14:textId="77777777" w:rsidR="00CD31F3" w:rsidRDefault="00CD31F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CD31F3" w:rsidRPr="00B069AB" w14:paraId="521D054F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4606C07" w14:textId="77777777" w:rsidR="00CD31F3" w:rsidRPr="00B069AB" w:rsidRDefault="00CD31F3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CD31F3" w:rsidRPr="00B069AB" w14:paraId="3F7C683E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8D74" w14:textId="77777777" w:rsidR="00CD31F3" w:rsidRPr="00B069AB" w:rsidRDefault="00CD31F3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CD31F3" w:rsidRPr="00B069AB" w14:paraId="046C638A" w14:textId="77777777" w:rsidTr="0034417E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2B7E8D8" w14:textId="77777777" w:rsidR="00CD31F3" w:rsidRPr="00B069AB" w:rsidRDefault="00CD31F3" w:rsidP="0034417E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CD31F3" w:rsidRPr="00B069AB" w14:paraId="4611C7E3" w14:textId="77777777" w:rsidTr="0034417E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D335A08" w14:textId="77777777" w:rsidR="00CD31F3" w:rsidRPr="00B069AB" w:rsidRDefault="00CD31F3" w:rsidP="0034417E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CD31F3" w:rsidRPr="00B069AB" w14:paraId="0CA5CA81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32E2748" w14:textId="77777777" w:rsidR="00CD31F3" w:rsidRPr="00B069AB" w:rsidRDefault="00CD31F3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CD31F3" w:rsidRPr="00B069AB" w14:paraId="409684A6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6611" w14:textId="77777777" w:rsidR="00CD31F3" w:rsidRPr="00B069AB" w:rsidRDefault="00CD31F3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CD31F3" w:rsidRPr="00B069AB" w14:paraId="63A86BBD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96BB26A" w14:textId="77777777" w:rsidR="00CD31F3" w:rsidRPr="00B069AB" w:rsidRDefault="00CD31F3" w:rsidP="0034417E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CD31F3" w:rsidRPr="00B069AB" w14:paraId="05D165E2" w14:textId="77777777" w:rsidTr="0034417E">
        <w:trPr>
          <w:trHeight w:val="359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2CB1" w14:textId="77777777" w:rsidR="00CD31F3" w:rsidRPr="00B069AB" w:rsidRDefault="00CD31F3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728A9979" w14:textId="77777777" w:rsidR="00CD31F3" w:rsidRDefault="00CD31F3" w:rsidP="00016E29">
      <w:pPr>
        <w:spacing w:line="300" w:lineRule="auto"/>
        <w:rPr>
          <w:rFonts w:cs="Arial"/>
          <w:sz w:val="19"/>
          <w:szCs w:val="19"/>
        </w:rPr>
      </w:pPr>
    </w:p>
    <w:p w14:paraId="7BA8C37C" w14:textId="77777777" w:rsidR="00CD31F3" w:rsidRPr="00B069AB" w:rsidRDefault="00CD31F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75B0" w14:textId="77777777" w:rsidR="00DB52D8" w:rsidRDefault="00DB52D8">
      <w:r>
        <w:separator/>
      </w:r>
    </w:p>
  </w:endnote>
  <w:endnote w:type="continuationSeparator" w:id="0">
    <w:p w14:paraId="5F04AB0B" w14:textId="77777777" w:rsidR="00DB52D8" w:rsidRDefault="00DB5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7A7E9" w14:textId="77777777" w:rsidR="00DB52D8" w:rsidRDefault="00DB52D8">
      <w:r>
        <w:separator/>
      </w:r>
    </w:p>
  </w:footnote>
  <w:footnote w:type="continuationSeparator" w:id="0">
    <w:p w14:paraId="36E05E9E" w14:textId="77777777" w:rsidR="00DB52D8" w:rsidRDefault="00DB52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33C02"/>
    <w:rsid w:val="00065788"/>
    <w:rsid w:val="00117FB9"/>
    <w:rsid w:val="00132431"/>
    <w:rsid w:val="00146080"/>
    <w:rsid w:val="00210438"/>
    <w:rsid w:val="00285161"/>
    <w:rsid w:val="002C1900"/>
    <w:rsid w:val="003543A0"/>
    <w:rsid w:val="003606E8"/>
    <w:rsid w:val="00361CE2"/>
    <w:rsid w:val="0048147E"/>
    <w:rsid w:val="0054615C"/>
    <w:rsid w:val="00572202"/>
    <w:rsid w:val="005A1CF0"/>
    <w:rsid w:val="005B452C"/>
    <w:rsid w:val="005E6DE0"/>
    <w:rsid w:val="005F3950"/>
    <w:rsid w:val="005F5211"/>
    <w:rsid w:val="00623396"/>
    <w:rsid w:val="00661B87"/>
    <w:rsid w:val="006F1EC0"/>
    <w:rsid w:val="00715950"/>
    <w:rsid w:val="00740B4F"/>
    <w:rsid w:val="00756BD6"/>
    <w:rsid w:val="00787273"/>
    <w:rsid w:val="007E0D8C"/>
    <w:rsid w:val="00834537"/>
    <w:rsid w:val="008911C9"/>
    <w:rsid w:val="008F1BA9"/>
    <w:rsid w:val="009155CB"/>
    <w:rsid w:val="00970286"/>
    <w:rsid w:val="00972C44"/>
    <w:rsid w:val="00974D05"/>
    <w:rsid w:val="009C2707"/>
    <w:rsid w:val="009D02D1"/>
    <w:rsid w:val="009D7A50"/>
    <w:rsid w:val="00A7713C"/>
    <w:rsid w:val="00A91123"/>
    <w:rsid w:val="00AA6A07"/>
    <w:rsid w:val="00B069AB"/>
    <w:rsid w:val="00B31994"/>
    <w:rsid w:val="00B31B65"/>
    <w:rsid w:val="00B8525D"/>
    <w:rsid w:val="00BA728E"/>
    <w:rsid w:val="00BC7B6F"/>
    <w:rsid w:val="00BD36A9"/>
    <w:rsid w:val="00BE1511"/>
    <w:rsid w:val="00C06E71"/>
    <w:rsid w:val="00C75C8B"/>
    <w:rsid w:val="00CC2AE3"/>
    <w:rsid w:val="00CD31F3"/>
    <w:rsid w:val="00D4072F"/>
    <w:rsid w:val="00D56E22"/>
    <w:rsid w:val="00D70964"/>
    <w:rsid w:val="00DB52D8"/>
    <w:rsid w:val="00DB61E3"/>
    <w:rsid w:val="00E019B6"/>
    <w:rsid w:val="00E644DC"/>
    <w:rsid w:val="00F05DF3"/>
    <w:rsid w:val="00F071F5"/>
    <w:rsid w:val="00F303F6"/>
    <w:rsid w:val="00F62C16"/>
    <w:rsid w:val="00FE3827"/>
    <w:rsid w:val="00FE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paragraph" w:styleId="Normaalweb">
    <w:name w:val="Normal (Web)"/>
    <w:basedOn w:val="Standaard"/>
    <w:uiPriority w:val="99"/>
    <w:semiHidden/>
    <w:unhideWhenUsed/>
    <w:rsid w:val="00FE3827"/>
    <w:pPr>
      <w:spacing w:before="100" w:beforeAutospacing="1" w:after="100" w:afterAutospacing="1"/>
    </w:pPr>
    <w:rPr>
      <w:rFonts w:ascii="Times New Roman" w:hAnsi="Times New Roman"/>
      <w:sz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eaf5a2-9f28-42b2-b784-af179056b3d0" xsi:nil="true"/>
    <lcf76f155ced4ddcb4097134ff3c332f xmlns="b8e87186-189f-4a35-b183-a0bebc43a19e">
      <Terms xmlns="http://schemas.microsoft.com/office/infopath/2007/PartnerControls"/>
    </lcf76f155ced4ddcb4097134ff3c332f>
    <i58fc22988b14885a04972eee30888a1 xmlns="b8e87186-189f-4a35-b183-a0bebc43a19e">
      <Terms xmlns="http://schemas.microsoft.com/office/infopath/2007/PartnerControls"/>
    </i58fc22988b14885a04972eee30888a1>
    <_dlc_DocId xmlns="9f4ad398-054f-4bdb-9b6b-551670f34e78">TU3ZCTDSWTKP-2005548456-1682</_dlc_DocId>
    <_dlc_DocIdUrl xmlns="9f4ad398-054f-4bdb-9b6b-551670f34e78">
      <Url>https://katwijkzh.sharepoint.com/sites/smw_integraal-huisvesting-programma-primair-onderwijs-/_layouts/15/DocIdRedir.aspx?ID=TU3ZCTDSWTKP-2005548456-1682</Url>
      <Description>TU3ZCTDSWTKP-2005548456-1682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724FC0F15C6F4E93FAD4258F96A641" ma:contentTypeVersion="15" ma:contentTypeDescription="Een nieuw document maken." ma:contentTypeScope="" ma:versionID="071d0f7ad220f29f18fe123dfc33ddc0">
  <xsd:schema xmlns:xsd="http://www.w3.org/2001/XMLSchema" xmlns:xs="http://www.w3.org/2001/XMLSchema" xmlns:p="http://schemas.microsoft.com/office/2006/metadata/properties" xmlns:ns2="9f4ad398-054f-4bdb-9b6b-551670f34e78" xmlns:ns3="b8e87186-189f-4a35-b183-a0bebc43a19e" xmlns:ns4="8beaf5a2-9f28-42b2-b784-af179056b3d0" targetNamespace="http://schemas.microsoft.com/office/2006/metadata/properties" ma:root="true" ma:fieldsID="67582be39c83324b55a503d1beb87dc5" ns2:_="" ns3:_="" ns4:_="">
    <xsd:import namespace="9f4ad398-054f-4bdb-9b6b-551670f34e78"/>
    <xsd:import namespace="b8e87186-189f-4a35-b183-a0bebc43a19e"/>
    <xsd:import namespace="8beaf5a2-9f28-42b2-b784-af179056b3d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58fc22988b14885a04972eee30888a1" minOccurs="0"/>
                <xsd:element ref="ns4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d398-054f-4bdb-9b6b-551670f34e7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87186-189f-4a35-b183-a0bebc43a19e" elementFormDefault="qualified">
    <xsd:import namespace="http://schemas.microsoft.com/office/2006/documentManagement/types"/>
    <xsd:import namespace="http://schemas.microsoft.com/office/infopath/2007/PartnerControls"/>
    <xsd:element name="i58fc22988b14885a04972eee30888a1" ma:index="11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af5a2-9f28-42b2-b784-af179056b3d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b8f968-30c9-4cee-b17a-7b39e5895e86}" ma:internalName="TaxCatchAll" ma:showField="CatchAllData" ma:web="9f4ad398-054f-4bdb-9b6b-551670f34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8beaf5a2-9f28-42b2-b784-af179056b3d0"/>
    <ds:schemaRef ds:uri="b8e87186-189f-4a35-b183-a0bebc43a19e"/>
    <ds:schemaRef ds:uri="9f4ad398-054f-4bdb-9b6b-551670f34e78"/>
  </ds:schemaRefs>
</ds:datastoreItem>
</file>

<file path=customXml/itemProps2.xml><?xml version="1.0" encoding="utf-8"?>
<ds:datastoreItem xmlns:ds="http://schemas.openxmlformats.org/officeDocument/2006/customXml" ds:itemID="{DEF5EF93-A3F5-4C3D-8D44-BA30F1B8B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4ad398-054f-4bdb-9b6b-551670f34e78"/>
    <ds:schemaRef ds:uri="b8e87186-189f-4a35-b183-a0bebc43a19e"/>
    <ds:schemaRef ds:uri="8beaf5a2-9f28-42b2-b784-af179056b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8CC117-E7BE-4B80-9A45-73B9FFA5B02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2</TotalTime>
  <Pages>2</Pages>
  <Words>126</Words>
  <Characters>815</Characters>
  <Application>Microsoft Office Word</Application>
  <DocSecurity>0</DocSecurity>
  <Lines>54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4</cp:revision>
  <dcterms:created xsi:type="dcterms:W3CDTF">2025-09-26T08:01:00Z</dcterms:created>
  <dcterms:modified xsi:type="dcterms:W3CDTF">2025-11-17T10:12:00Z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0x01010047724FC0F15C6F4E93FAD4258F96A641</vt:lpwstr>
  </property>
  <property fmtid="{D5CDD505-2E9C-101B-9397-08002B2CF9AE}" pid="3" name="MediaServiceImageTags">
    <vt:lpwstr/>
  </property>
  <property fmtid="{D5CDD505-2E9C-101B-9397-08002B2CF9AE}" pid="4" name="Afdeling">
    <vt:lpwstr/>
  </property>
  <property fmtid="{D5CDD505-2E9C-101B-9397-08002B2CF9AE}" pid="5" name="_dlc_DocIdItemGuid">
    <vt:lpwstr>fb32a94e-f3af-4cfc-8e72-027c451248c5</vt:lpwstr>
  </property>
</Properties>
</file>