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4C80571B" w:rsidR="00787273" w:rsidRDefault="00616D83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noProof/>
        </w:rPr>
        <w:drawing>
          <wp:inline distT="0" distB="0" distL="0" distR="0" wp14:anchorId="47F9BB6F" wp14:editId="68A99C0F">
            <wp:extent cx="1342873" cy="489098"/>
            <wp:effectExtent l="0" t="0" r="0" b="6350"/>
            <wp:docPr id="66984115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622" cy="49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DF" w14:textId="4B7A8B4E" w:rsidR="00787273" w:rsidRDefault="00787273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C11BA6" w:rsidRPr="00C11BA6">
        <w:rPr>
          <w:rFonts w:ascii="Lucida Sans Unicode" w:hAnsi="Lucida Sans Unicode" w:cs="Lucida Sans Unicode"/>
          <w:b/>
          <w:bCs/>
        </w:rPr>
        <w:t>Kredietautorisatie IGA zeeheldenbuurt</w:t>
      </w:r>
      <w:r w:rsidR="00C11BA6" w:rsidRPr="00C11BA6">
        <w:rPr>
          <w:rFonts w:ascii="Lucida Sans Unicode" w:hAnsi="Lucida Sans Unicode" w:cs="Lucida Sans Unicode"/>
          <w:b/>
          <w:bCs/>
        </w:rPr>
        <w:t xml:space="preserve"> </w:t>
      </w:r>
      <w:r w:rsidR="00BD36A9">
        <w:rPr>
          <w:rFonts w:ascii="Lucida Sans Unicode" w:hAnsi="Lucida Sans Unicode" w:cs="Lucida Sans Unicode"/>
          <w:b/>
        </w:rPr>
        <w:fldChar w:fldCharType="begin" w:fldLock="1"/>
      </w:r>
      <w:r w:rsidR="00BD36A9"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 w:rsidR="00BD36A9"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19A2B619" w:rsidR="00787273" w:rsidRPr="00587111" w:rsidRDefault="00587111" w:rsidP="00587111">
            <w:pPr>
              <w:rPr>
                <w:rFonts w:ascii="Georgia" w:hAnsi="Georgia" w:cs="Arial"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H</w:t>
            </w:r>
            <w:r w:rsidRPr="00587111">
              <w:rPr>
                <w:rFonts w:ascii="Georgia" w:hAnsi="Georgia" w:cs="Arial"/>
                <w:bCs/>
                <w:sz w:val="19"/>
                <w:szCs w:val="19"/>
              </w:rPr>
              <w:t>et college stelt de raad voor het C-krediet ‘IGA Zeeheldenbuurt RB bovengronds fase 1’ ad € 782.400 te autoriseren (van C- naar A-krediet) en het totaalkrediet beschikbaar te stellen.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1FCB8391" w:rsidR="00787273" w:rsidRPr="00974D05" w:rsidRDefault="00587111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Verkeer, vervoer en waterstaat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25E0CF00" w:rsidR="00787273" w:rsidRPr="00DA19C3" w:rsidRDefault="0058711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Jacco Knape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6D4DBEE5" w:rsidR="00787273" w:rsidRPr="00DA19C3" w:rsidRDefault="0058711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Planmatig Beheer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39CE5054" w:rsidR="00132431" w:rsidRDefault="0058711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Patrick Fitz-James</w: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132431"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194786DB" w:rsidR="00787273" w:rsidRPr="00DA19C3" w:rsidRDefault="00587111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10 april 2026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2EDCA3D4" w:rsidR="00787273" w:rsidRPr="00DA19C3" w:rsidRDefault="00587111" w:rsidP="00587111">
            <w:pPr>
              <w:rPr>
                <w:rFonts w:ascii="Georgia" w:hAnsi="Georgia" w:cs="Arial"/>
                <w:sz w:val="19"/>
                <w:szCs w:val="19"/>
              </w:rPr>
            </w:pPr>
            <w:r w:rsidRPr="00587111">
              <w:rPr>
                <w:rFonts w:ascii="Georgia" w:hAnsi="Georgia" w:cs="Arial"/>
                <w:sz w:val="19"/>
                <w:szCs w:val="19"/>
              </w:rPr>
              <w:t>3859049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349D" w14:textId="77777777" w:rsidR="00F07192" w:rsidRDefault="00F07192">
      <w:r>
        <w:separator/>
      </w:r>
    </w:p>
  </w:endnote>
  <w:endnote w:type="continuationSeparator" w:id="0">
    <w:p w14:paraId="26BD5E8D" w14:textId="77777777" w:rsidR="00F07192" w:rsidRDefault="00F07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F4381" w14:textId="77777777" w:rsidR="00F07192" w:rsidRDefault="00F07192">
      <w:r>
        <w:separator/>
      </w:r>
    </w:p>
  </w:footnote>
  <w:footnote w:type="continuationSeparator" w:id="0">
    <w:p w14:paraId="61C11E21" w14:textId="77777777" w:rsidR="00F07192" w:rsidRDefault="00F07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117FB9"/>
    <w:rsid w:val="00132431"/>
    <w:rsid w:val="0014373D"/>
    <w:rsid w:val="001840A0"/>
    <w:rsid w:val="00243838"/>
    <w:rsid w:val="00266AE0"/>
    <w:rsid w:val="002C1900"/>
    <w:rsid w:val="003C2837"/>
    <w:rsid w:val="003D51BD"/>
    <w:rsid w:val="00436222"/>
    <w:rsid w:val="0048147E"/>
    <w:rsid w:val="004E04E5"/>
    <w:rsid w:val="004F41C8"/>
    <w:rsid w:val="0051066F"/>
    <w:rsid w:val="00572202"/>
    <w:rsid w:val="00587111"/>
    <w:rsid w:val="005F07B5"/>
    <w:rsid w:val="005F3950"/>
    <w:rsid w:val="00616D83"/>
    <w:rsid w:val="006618D0"/>
    <w:rsid w:val="006931F3"/>
    <w:rsid w:val="006C2477"/>
    <w:rsid w:val="00730C0B"/>
    <w:rsid w:val="00740B4F"/>
    <w:rsid w:val="00787273"/>
    <w:rsid w:val="0087421D"/>
    <w:rsid w:val="008E603D"/>
    <w:rsid w:val="009006A4"/>
    <w:rsid w:val="00903D5A"/>
    <w:rsid w:val="00920569"/>
    <w:rsid w:val="00974D05"/>
    <w:rsid w:val="009D02D1"/>
    <w:rsid w:val="009F3A5A"/>
    <w:rsid w:val="00A37B2D"/>
    <w:rsid w:val="00A51B00"/>
    <w:rsid w:val="00A7713C"/>
    <w:rsid w:val="00A90754"/>
    <w:rsid w:val="00B843C7"/>
    <w:rsid w:val="00BD36A9"/>
    <w:rsid w:val="00C11BA6"/>
    <w:rsid w:val="00C8416F"/>
    <w:rsid w:val="00CC2AE3"/>
    <w:rsid w:val="00D44378"/>
    <w:rsid w:val="00D56E22"/>
    <w:rsid w:val="00DA376C"/>
    <w:rsid w:val="00DB0191"/>
    <w:rsid w:val="00F07192"/>
    <w:rsid w:val="00F3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0</TotalTime>
  <Pages>1</Pages>
  <Words>138</Words>
  <Characters>854</Characters>
  <Application>Microsoft Office Word</Application>
  <DocSecurity>0</DocSecurity>
  <Lines>44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2</cp:revision>
  <dcterms:created xsi:type="dcterms:W3CDTF">2026-03-31T09:07:00Z</dcterms:created>
  <dcterms:modified xsi:type="dcterms:W3CDTF">2026-03-31T09:07:00Z</dcterms:modified>
</cp:coreProperties>
</file>