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ECEC7" w14:textId="77777777" w:rsidR="00787273" w:rsidRDefault="00000000" w:rsidP="00787273">
      <w:pPr>
        <w:spacing w:line="260" w:lineRule="atLeast"/>
        <w:jc w:val="right"/>
        <w:rPr>
          <w:rFonts w:ascii="Lucida Sans Unicode" w:hAnsi="Lucida Sans Unicode" w:cs="Lucida Sans Unicode"/>
          <w:b/>
        </w:rPr>
      </w:pPr>
      <w:r>
        <w:rPr>
          <w:rFonts w:ascii="Georgia" w:hAnsi="Georgia"/>
          <w:snapToGrid w:val="0"/>
          <w:sz w:val="19"/>
          <w:szCs w:val="19"/>
        </w:rPr>
        <w:pict w14:anchorId="58B2F5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9.75pt;height:31.5pt">
            <v:imagedata r:id="rId6" o:title="GK_logo_2kleuren"/>
          </v:shape>
        </w:pict>
      </w:r>
    </w:p>
    <w:p w14:paraId="248F60CA" w14:textId="77777777" w:rsidR="00787273" w:rsidRDefault="00787273" w:rsidP="00787273">
      <w:pPr>
        <w:spacing w:line="260" w:lineRule="atLeast"/>
        <w:rPr>
          <w:rFonts w:ascii="Lucida Sans Unicode" w:hAnsi="Lucida Sans Unicode" w:cs="Lucida Sans Unicode"/>
          <w:b/>
        </w:rPr>
      </w:pPr>
      <w:r>
        <w:rPr>
          <w:rFonts w:ascii="Lucida Sans Unicode" w:hAnsi="Lucida Sans Unicode" w:cs="Lucida Sans Unicode"/>
          <w:b/>
        </w:rPr>
        <w:t xml:space="preserve">Onderwerp voor de raad </w:t>
      </w:r>
      <w:r w:rsidR="00BD36A9">
        <w:rPr>
          <w:rFonts w:ascii="Lucida Sans Unicode" w:hAnsi="Lucida Sans Unicode" w:cs="Lucida Sans Unicode"/>
          <w:b/>
        </w:rPr>
        <w:fldChar w:fldCharType="begin" w:fldLock="1"/>
      </w:r>
      <w:r w:rsidR="00BD36A9" w:rsidRPr="00BD36A9">
        <w:rPr>
          <w:rFonts w:ascii="Lucida Sans Unicode" w:hAnsi="Lucida Sans Unicode" w:cs="Lucida Sans Unicode"/>
          <w:b/>
        </w:rPr>
        <w:instrText xml:space="preserve"> mitVV VVF1F33E640D358744B13FFCBDE23E8B5D \* MERGEFORMAT </w:instrText>
      </w:r>
      <w:r w:rsidR="00BD36A9">
        <w:rPr>
          <w:rFonts w:ascii="Lucida Sans Unicode" w:hAnsi="Lucida Sans Unicode" w:cs="Lucida Sans Unicode"/>
          <w:b/>
        </w:rPr>
        <w:fldChar w:fldCharType="separate"/>
      </w:r>
      <w:r w:rsidR="006C6581">
        <w:rPr>
          <w:rFonts w:ascii="Lucida Sans Unicode" w:hAnsi="Lucida Sans Unicode" w:cs="Lucida Sans Unicode"/>
          <w:b/>
          <w:bCs/>
        </w:rPr>
        <w:t>Herziening Strandbeleid</w:t>
      </w:r>
      <w:r w:rsidR="00BD36A9">
        <w:rPr>
          <w:rFonts w:ascii="Lucida Sans Unicode" w:hAnsi="Lucida Sans Unicode" w:cs="Lucida Sans Unicode"/>
          <w:b/>
        </w:rPr>
        <w:fldChar w:fldCharType="end"/>
      </w:r>
    </w:p>
    <w:p w14:paraId="2B80FD93" w14:textId="77777777" w:rsidR="00787273" w:rsidRPr="002F6E87" w:rsidRDefault="00787273" w:rsidP="00787273">
      <w:pPr>
        <w:spacing w:line="260" w:lineRule="atLeast"/>
        <w:rPr>
          <w:rFonts w:ascii="Georgia" w:hAnsi="Georgia" w:cs="Lucida Sans Unicode"/>
          <w:b/>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4903EC08" w14:textId="77777777" w:rsidTr="00787273">
        <w:trPr>
          <w:trHeight w:val="174"/>
          <w:tblHeader/>
        </w:trPr>
        <w:tc>
          <w:tcPr>
            <w:tcW w:w="14090" w:type="dxa"/>
            <w:tcBorders>
              <w:bottom w:val="single" w:sz="4" w:space="0" w:color="auto"/>
            </w:tcBorders>
            <w:shd w:val="clear" w:color="auto" w:fill="C0C0C0"/>
            <w:vAlign w:val="center"/>
          </w:tcPr>
          <w:p w14:paraId="0E8CC23A" w14:textId="77777777" w:rsidR="00787273" w:rsidRPr="00885A4F" w:rsidRDefault="00787273" w:rsidP="00572202">
            <w:pPr>
              <w:spacing w:line="260" w:lineRule="atLeast"/>
              <w:rPr>
                <w:rFonts w:ascii="Georgia" w:hAnsi="Georgia" w:cs="Arial"/>
                <w:sz w:val="19"/>
                <w:szCs w:val="19"/>
              </w:rPr>
            </w:pPr>
            <w:r>
              <w:rPr>
                <w:rFonts w:ascii="Georgia" w:hAnsi="Georgia" w:cs="Arial"/>
                <w:b/>
                <w:bCs/>
                <w:sz w:val="19"/>
                <w:szCs w:val="19"/>
              </w:rPr>
              <w:t xml:space="preserve">Omschrijving </w:t>
            </w:r>
          </w:p>
        </w:tc>
      </w:tr>
      <w:tr w:rsidR="00787273" w:rsidRPr="002F6E87" w14:paraId="5522191D" w14:textId="77777777" w:rsidTr="00787273">
        <w:trPr>
          <w:trHeight w:val="84"/>
          <w:tblHeader/>
        </w:trPr>
        <w:tc>
          <w:tcPr>
            <w:tcW w:w="14090" w:type="dxa"/>
            <w:tcBorders>
              <w:bottom w:val="single" w:sz="4" w:space="0" w:color="auto"/>
            </w:tcBorders>
          </w:tcPr>
          <w:p w14:paraId="3682DB41" w14:textId="504592AE" w:rsidR="00787273" w:rsidRPr="002F6E87" w:rsidRDefault="002A0A4C" w:rsidP="00AB42A9">
            <w:pPr>
              <w:spacing w:line="260" w:lineRule="atLeast"/>
              <w:rPr>
                <w:rFonts w:ascii="Georgia" w:hAnsi="Georgia" w:cs="Arial"/>
                <w:b/>
                <w:bCs/>
                <w:sz w:val="19"/>
                <w:szCs w:val="19"/>
              </w:rPr>
            </w:pPr>
            <w:r>
              <w:rPr>
                <w:rFonts w:eastAsia="Arial" w:cs="Arial"/>
                <w:szCs w:val="20"/>
              </w:rPr>
              <w:t xml:space="preserve">Op 5 juni 2025 heeft de gemeenteraad de Startnotitie herziening strandbeleid vastgesteld. </w:t>
            </w:r>
            <w:r w:rsidR="00D050FB">
              <w:rPr>
                <w:rFonts w:eastAsia="Arial" w:cs="Arial"/>
                <w:szCs w:val="20"/>
              </w:rPr>
              <w:t xml:space="preserve">Hierin </w:t>
            </w:r>
            <w:r w:rsidR="00AB42A9" w:rsidRPr="006A7D56">
              <w:rPr>
                <w:rFonts w:eastAsia="Arial" w:cs="Arial"/>
                <w:szCs w:val="20"/>
              </w:rPr>
              <w:t>wordt in de startnotitie het te doorlopen (participatie)proces en de planning beschreven</w:t>
            </w:r>
            <w:r w:rsidR="00ED74A3">
              <w:rPr>
                <w:rFonts w:eastAsia="Arial" w:cs="Arial"/>
                <w:szCs w:val="20"/>
              </w:rPr>
              <w:t>.</w:t>
            </w:r>
            <w:r w:rsidR="00AB42A9" w:rsidRPr="5D7AA9B2">
              <w:rPr>
                <w:rFonts w:eastAsia="Arial" w:cs="Arial"/>
                <w:szCs w:val="20"/>
              </w:rPr>
              <w:t xml:space="preserve"> </w:t>
            </w:r>
            <w:r w:rsidR="00D050FB">
              <w:rPr>
                <w:rFonts w:eastAsia="Arial" w:cs="Arial"/>
                <w:szCs w:val="20"/>
              </w:rPr>
              <w:t>De planning is het strandbeleid in Q4 vast te laten stellen.</w:t>
            </w:r>
            <w:r w:rsidR="00AB42A9" w:rsidRPr="5D7AA9B2">
              <w:rPr>
                <w:rFonts w:eastAsia="Arial" w:cs="Arial"/>
                <w:szCs w:val="20"/>
              </w:rPr>
              <w:t xml:space="preserve"> </w:t>
            </w:r>
          </w:p>
        </w:tc>
      </w:tr>
      <w:tr w:rsidR="00787273" w:rsidRPr="002F6E87" w14:paraId="2B9EC16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82A58D6"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Programma</w:t>
            </w:r>
          </w:p>
        </w:tc>
      </w:tr>
      <w:tr w:rsidR="00787273" w:rsidRPr="002F6E87" w14:paraId="2B589FB9"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46ED7C7" w14:textId="37402EB2" w:rsidR="00787273" w:rsidRPr="00974D05" w:rsidRDefault="00AB42A9" w:rsidP="00787273">
            <w:pPr>
              <w:spacing w:line="260" w:lineRule="atLeast"/>
              <w:rPr>
                <w:rFonts w:ascii="Georgia" w:hAnsi="Georgia" w:cs="Arial"/>
                <w:color w:val="000000"/>
                <w:sz w:val="19"/>
                <w:szCs w:val="19"/>
              </w:rPr>
            </w:pPr>
            <w:r>
              <w:rPr>
                <w:rFonts w:ascii="Georgia" w:hAnsi="Georgia" w:cs="Arial"/>
                <w:color w:val="000000"/>
                <w:sz w:val="19"/>
                <w:szCs w:val="19"/>
              </w:rPr>
              <w:t>3. Economie</w:t>
            </w:r>
          </w:p>
        </w:tc>
      </w:tr>
      <w:tr w:rsidR="00787273" w:rsidRPr="002F6E87" w14:paraId="113D6E15"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1F4390E" w14:textId="77777777" w:rsidR="00787273" w:rsidRPr="00536E4A" w:rsidRDefault="00787273" w:rsidP="00572202">
            <w:pPr>
              <w:spacing w:line="260" w:lineRule="atLeast"/>
              <w:rPr>
                <w:rFonts w:ascii="Georgia" w:hAnsi="Georgia" w:cs="Arial"/>
                <w:sz w:val="19"/>
                <w:szCs w:val="19"/>
              </w:rPr>
            </w:pPr>
            <w:r w:rsidRPr="00AF656D">
              <w:rPr>
                <w:rFonts w:ascii="Georgia" w:hAnsi="Georgia" w:cs="Arial"/>
                <w:b/>
                <w:sz w:val="19"/>
                <w:szCs w:val="19"/>
              </w:rPr>
              <w:t>P</w:t>
            </w:r>
            <w:r w:rsidR="00572202">
              <w:rPr>
                <w:rFonts w:ascii="Georgia" w:hAnsi="Georgia" w:cs="Arial"/>
                <w:b/>
                <w:sz w:val="19"/>
                <w:szCs w:val="19"/>
              </w:rPr>
              <w:t>ortefeuillehouder</w:t>
            </w:r>
          </w:p>
        </w:tc>
      </w:tr>
      <w:tr w:rsidR="00787273" w:rsidRPr="002F6E87" w14:paraId="42B3225E"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7CB4E49C" w14:textId="50D5157D" w:rsidR="00787273" w:rsidRPr="00DA19C3" w:rsidRDefault="00AB42A9" w:rsidP="006C6581">
            <w:pPr>
              <w:spacing w:line="260" w:lineRule="atLeast"/>
              <w:rPr>
                <w:rFonts w:ascii="Georgia" w:hAnsi="Georgia" w:cs="Arial"/>
                <w:sz w:val="19"/>
                <w:szCs w:val="19"/>
              </w:rPr>
            </w:pPr>
            <w:r>
              <w:rPr>
                <w:rFonts w:ascii="Georgia" w:hAnsi="Georgia" w:cs="Arial"/>
                <w:sz w:val="19"/>
                <w:szCs w:val="19"/>
              </w:rPr>
              <w:t xml:space="preserve">Wethouder </w:t>
            </w:r>
            <w:r w:rsidR="00974D05">
              <w:rPr>
                <w:rFonts w:ascii="Georgia" w:hAnsi="Georgia" w:cs="Arial"/>
                <w:sz w:val="19"/>
                <w:szCs w:val="19"/>
              </w:rPr>
              <w:fldChar w:fldCharType="begin" w:fldLock="1"/>
            </w:r>
            <w:r w:rsidR="00974D05" w:rsidRPr="00974D05">
              <w:rPr>
                <w:rFonts w:ascii="Georgia" w:hAnsi="Georgia" w:cs="Arial"/>
                <w:sz w:val="19"/>
                <w:szCs w:val="19"/>
              </w:rPr>
              <w:instrText xml:space="preserve"> mitVV VV4B2A404038CCC44CA7EFBB768F17E476 \* MERGEFORMAT </w:instrText>
            </w:r>
            <w:r w:rsidR="00974D05">
              <w:rPr>
                <w:rFonts w:ascii="Georgia" w:hAnsi="Georgia" w:cs="Arial"/>
                <w:sz w:val="19"/>
                <w:szCs w:val="19"/>
              </w:rPr>
              <w:fldChar w:fldCharType="separate"/>
            </w:r>
            <w:r w:rsidR="006C6581">
              <w:rPr>
                <w:rFonts w:ascii="Georgia" w:hAnsi="Georgia" w:cs="Arial"/>
                <w:sz w:val="19"/>
                <w:szCs w:val="19"/>
              </w:rPr>
              <w:t>Knape</w:t>
            </w:r>
            <w:r w:rsidR="00974D05">
              <w:rPr>
                <w:rFonts w:ascii="Georgia" w:hAnsi="Georgia" w:cs="Arial"/>
                <w:sz w:val="19"/>
                <w:szCs w:val="19"/>
              </w:rPr>
              <w:fldChar w:fldCharType="end"/>
            </w:r>
          </w:p>
        </w:tc>
      </w:tr>
      <w:tr w:rsidR="00787273" w:rsidRPr="002F6E87" w14:paraId="6FC245C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D3A46FD" w14:textId="77777777" w:rsidR="00787273" w:rsidRPr="00AF656D" w:rsidRDefault="00787273" w:rsidP="00572202">
            <w:pPr>
              <w:spacing w:line="260" w:lineRule="atLeast"/>
              <w:rPr>
                <w:rFonts w:ascii="Georgia" w:hAnsi="Georgia" w:cs="Arial"/>
                <w:b/>
                <w:sz w:val="19"/>
                <w:szCs w:val="19"/>
              </w:rPr>
            </w:pPr>
            <w:r w:rsidRPr="00AF656D">
              <w:rPr>
                <w:rFonts w:ascii="Georgia" w:hAnsi="Georgia" w:cs="Arial"/>
                <w:b/>
                <w:sz w:val="19"/>
                <w:szCs w:val="19"/>
              </w:rPr>
              <w:t>Afdeling</w:t>
            </w:r>
          </w:p>
        </w:tc>
      </w:tr>
      <w:tr w:rsidR="00787273" w:rsidRPr="002F6E87" w14:paraId="55BE8D3F"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AFAE20C" w14:textId="4241E3C8" w:rsidR="00787273" w:rsidRPr="00DA19C3" w:rsidRDefault="00974D05" w:rsidP="00787273">
            <w:pPr>
              <w:spacing w:line="260" w:lineRule="atLeast"/>
              <w:rPr>
                <w:rFonts w:ascii="Georgia" w:hAnsi="Georgia" w:cs="Arial"/>
                <w:sz w:val="19"/>
                <w:szCs w:val="19"/>
              </w:rPr>
            </w:pPr>
            <w:r>
              <w:rPr>
                <w:rFonts w:ascii="Georgia" w:hAnsi="Georgia" w:cs="Arial"/>
                <w:sz w:val="19"/>
                <w:szCs w:val="19"/>
              </w:rPr>
              <w:fldChar w:fldCharType="begin" w:fldLock="1"/>
            </w:r>
            <w:r w:rsidRPr="00974D05">
              <w:rPr>
                <w:rFonts w:ascii="Georgia" w:hAnsi="Georgia" w:cs="Arial"/>
                <w:sz w:val="19"/>
                <w:szCs w:val="19"/>
              </w:rPr>
              <w:instrText xml:space="preserve"> mitVV VV17CA0F2701D1A3428779EE1F1EC1060F \* MERGEFORMAT </w:instrText>
            </w:r>
            <w:r>
              <w:rPr>
                <w:rFonts w:ascii="Georgia" w:hAnsi="Georgia" w:cs="Arial"/>
                <w:sz w:val="19"/>
                <w:szCs w:val="19"/>
              </w:rPr>
              <w:fldChar w:fldCharType="separate"/>
            </w:r>
            <w:r w:rsidR="00AB42A9">
              <w:rPr>
                <w:rFonts w:cs="Arial"/>
                <w:szCs w:val="20"/>
              </w:rPr>
              <w:t>Beleid Fysieke Leefomgeving (BFL)</w:t>
            </w:r>
            <w:r>
              <w:rPr>
                <w:rFonts w:ascii="Georgia" w:hAnsi="Georgia" w:cs="Arial"/>
                <w:sz w:val="19"/>
                <w:szCs w:val="19"/>
              </w:rPr>
              <w:fldChar w:fldCharType="end"/>
            </w:r>
          </w:p>
        </w:tc>
      </w:tr>
      <w:tr w:rsidR="00AB42A9" w:rsidRPr="002F6E87" w14:paraId="556045E4" w14:textId="77777777" w:rsidTr="007B0F4E">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374DD73" w14:textId="67A1DCCD" w:rsidR="00AB42A9" w:rsidRPr="00AF656D" w:rsidRDefault="00AB42A9" w:rsidP="007B0F4E">
            <w:pPr>
              <w:spacing w:line="260" w:lineRule="atLeast"/>
              <w:rPr>
                <w:rFonts w:ascii="Georgia" w:hAnsi="Georgia" w:cs="Arial"/>
                <w:b/>
                <w:sz w:val="19"/>
                <w:szCs w:val="19"/>
              </w:rPr>
            </w:pPr>
            <w:r>
              <w:rPr>
                <w:rFonts w:ascii="Georgia" w:hAnsi="Georgia" w:cs="Arial"/>
                <w:b/>
                <w:sz w:val="19"/>
                <w:szCs w:val="19"/>
              </w:rPr>
              <w:t>Contactpersoon</w:t>
            </w:r>
          </w:p>
        </w:tc>
      </w:tr>
      <w:tr w:rsidR="00AB42A9" w:rsidRPr="002F6E87" w14:paraId="5DDCA241"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54B893D" w14:textId="5CD7D02D" w:rsidR="00AB42A9" w:rsidRDefault="003E2D73" w:rsidP="00787273">
            <w:pPr>
              <w:spacing w:line="260" w:lineRule="atLeast"/>
              <w:rPr>
                <w:rFonts w:ascii="Georgia" w:hAnsi="Georgia" w:cs="Arial"/>
                <w:sz w:val="19"/>
                <w:szCs w:val="19"/>
              </w:rPr>
            </w:pPr>
            <w:r>
              <w:rPr>
                <w:rFonts w:ascii="Georgia" w:hAnsi="Georgia" w:cs="Arial"/>
                <w:sz w:val="19"/>
                <w:szCs w:val="19"/>
              </w:rPr>
              <w:t xml:space="preserve">Stephan Jansen / </w:t>
            </w:r>
            <w:r w:rsidR="00AB42A9">
              <w:rPr>
                <w:rFonts w:ascii="Georgia" w:hAnsi="Georgia" w:cs="Arial"/>
                <w:sz w:val="19"/>
                <w:szCs w:val="19"/>
              </w:rPr>
              <w:t>Jan Wessendorp</w:t>
            </w:r>
          </w:p>
        </w:tc>
      </w:tr>
      <w:tr w:rsidR="00787273" w:rsidRPr="002F6E87" w14:paraId="7682D643"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A3D8E25" w14:textId="77777777" w:rsidR="00787273" w:rsidRPr="00885A4F" w:rsidRDefault="00787273" w:rsidP="00572202">
            <w:pPr>
              <w:spacing w:line="260" w:lineRule="atLeast"/>
              <w:rPr>
                <w:rFonts w:ascii="Georgia" w:hAnsi="Georgia"/>
                <w:sz w:val="19"/>
                <w:szCs w:val="19"/>
              </w:rPr>
            </w:pPr>
            <w:r>
              <w:rPr>
                <w:rFonts w:ascii="Georgia" w:hAnsi="Georgia"/>
                <w:b/>
                <w:sz w:val="19"/>
                <w:szCs w:val="19"/>
              </w:rPr>
              <w:t>D</w:t>
            </w:r>
            <w:r w:rsidRPr="00AF656D">
              <w:rPr>
                <w:rFonts w:ascii="Georgia" w:hAnsi="Georgia"/>
                <w:b/>
                <w:sz w:val="19"/>
                <w:szCs w:val="19"/>
              </w:rPr>
              <w:t>atum</w:t>
            </w:r>
            <w:r>
              <w:rPr>
                <w:rFonts w:ascii="Georgia" w:hAnsi="Georgia"/>
                <w:b/>
                <w:sz w:val="19"/>
                <w:szCs w:val="19"/>
              </w:rPr>
              <w:t xml:space="preserve"> waarop</w:t>
            </w:r>
            <w:r w:rsidR="00572202">
              <w:rPr>
                <w:rFonts w:ascii="Georgia" w:hAnsi="Georgia"/>
                <w:b/>
                <w:sz w:val="19"/>
                <w:szCs w:val="19"/>
              </w:rPr>
              <w:t xml:space="preserve"> besluit van de raad is gewenst</w:t>
            </w:r>
          </w:p>
        </w:tc>
      </w:tr>
      <w:tr w:rsidR="00787273" w:rsidRPr="002F6E87" w14:paraId="2D07AA6B"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1462CAB8" w14:textId="55EAEB42" w:rsidR="00787273" w:rsidRPr="00DA19C3" w:rsidRDefault="00ED74A3" w:rsidP="00787273">
            <w:pPr>
              <w:spacing w:line="260" w:lineRule="atLeast"/>
              <w:rPr>
                <w:rFonts w:ascii="Georgia" w:hAnsi="Georgia" w:cs="Arial"/>
                <w:sz w:val="19"/>
                <w:szCs w:val="19"/>
              </w:rPr>
            </w:pPr>
            <w:r>
              <w:rPr>
                <w:rFonts w:ascii="Georgia" w:hAnsi="Georgia" w:cs="Arial"/>
                <w:sz w:val="19"/>
                <w:szCs w:val="19"/>
              </w:rPr>
              <w:t>December 20</w:t>
            </w:r>
            <w:r w:rsidR="00AB42A9">
              <w:rPr>
                <w:rFonts w:ascii="Georgia" w:hAnsi="Georgia" w:cs="Arial"/>
                <w:sz w:val="19"/>
                <w:szCs w:val="19"/>
              </w:rPr>
              <w:t>25</w:t>
            </w:r>
          </w:p>
        </w:tc>
      </w:tr>
      <w:tr w:rsidR="00787273" w:rsidRPr="002F6E87" w14:paraId="16FDD433"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A219FD8" w14:textId="77777777" w:rsidR="00787273" w:rsidRPr="00885A4F" w:rsidRDefault="00787273" w:rsidP="00572202">
            <w:pPr>
              <w:spacing w:line="260" w:lineRule="atLeast"/>
              <w:rPr>
                <w:rFonts w:ascii="Georgia" w:hAnsi="Georgia" w:cs="Arial"/>
                <w:sz w:val="19"/>
                <w:szCs w:val="19"/>
              </w:rPr>
            </w:pPr>
            <w:r w:rsidRPr="00AF656D">
              <w:rPr>
                <w:rFonts w:ascii="Georgia" w:hAnsi="Georgia" w:cs="Arial"/>
                <w:b/>
                <w:sz w:val="19"/>
                <w:szCs w:val="19"/>
              </w:rPr>
              <w:t>Dossier</w:t>
            </w:r>
          </w:p>
        </w:tc>
      </w:tr>
      <w:tr w:rsidR="00787273" w:rsidRPr="002F6E87" w14:paraId="152545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2C25AE2" w14:textId="77777777" w:rsidR="00787273" w:rsidRPr="00DA19C3" w:rsidRDefault="00572202" w:rsidP="00787273">
            <w:pPr>
              <w:spacing w:line="260" w:lineRule="atLeast"/>
              <w:rPr>
                <w:rFonts w:ascii="Georgia" w:hAnsi="Georgia" w:cs="Arial"/>
                <w:sz w:val="19"/>
                <w:szCs w:val="19"/>
              </w:rPr>
            </w:pPr>
            <w:r>
              <w:rPr>
                <w:rFonts w:ascii="Georgia" w:hAnsi="Georgia" w:cs="Arial"/>
                <w:sz w:val="19"/>
                <w:szCs w:val="19"/>
              </w:rPr>
              <w:fldChar w:fldCharType="begin" w:fldLock="1"/>
            </w:r>
            <w:r w:rsidRPr="00572202">
              <w:rPr>
                <w:rFonts w:ascii="Georgia" w:hAnsi="Georgia" w:cs="Arial"/>
                <w:sz w:val="19"/>
                <w:szCs w:val="19"/>
              </w:rPr>
              <w:instrText xml:space="preserve"> mitVV VVF3EBDF5113B01E42AE9A434679B6B6D2 \* MERGEFORMAT </w:instrText>
            </w:r>
            <w:r>
              <w:rPr>
                <w:rFonts w:ascii="Georgia" w:hAnsi="Georgia" w:cs="Arial"/>
                <w:sz w:val="19"/>
                <w:szCs w:val="19"/>
              </w:rPr>
              <w:fldChar w:fldCharType="end"/>
            </w:r>
          </w:p>
        </w:tc>
      </w:tr>
    </w:tbl>
    <w:p w14:paraId="51FA524C"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693933FA"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B341C95" w14:textId="77777777" w:rsidR="00787273" w:rsidRPr="00AF656D" w:rsidRDefault="00787273" w:rsidP="00787273">
            <w:pPr>
              <w:spacing w:line="260" w:lineRule="atLeast"/>
              <w:rPr>
                <w:rFonts w:ascii="Georgia" w:hAnsi="Georgia" w:cs="Arial"/>
                <w:b/>
                <w:sz w:val="19"/>
                <w:szCs w:val="19"/>
              </w:rPr>
            </w:pPr>
            <w:r>
              <w:rPr>
                <w:rFonts w:ascii="Georgia" w:hAnsi="Georgia" w:cs="Arial"/>
                <w:b/>
                <w:sz w:val="19"/>
                <w:szCs w:val="19"/>
              </w:rPr>
              <w:t>Datum wijziging</w:t>
            </w:r>
          </w:p>
        </w:tc>
      </w:tr>
      <w:tr w:rsidR="00787273" w:rsidRPr="002F6E87" w14:paraId="5DDC9206"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28BF255" w14:textId="2F22335A" w:rsidR="00787273" w:rsidRPr="00DA19C3" w:rsidRDefault="00B17D34" w:rsidP="00787273">
            <w:pPr>
              <w:spacing w:line="260" w:lineRule="atLeast"/>
              <w:rPr>
                <w:rFonts w:ascii="Georgia" w:hAnsi="Georgia" w:cs="Arial"/>
                <w:sz w:val="19"/>
                <w:szCs w:val="19"/>
              </w:rPr>
            </w:pPr>
            <w:r>
              <w:rPr>
                <w:rFonts w:ascii="Georgia" w:hAnsi="Georgia" w:cs="Arial"/>
                <w:sz w:val="19"/>
                <w:szCs w:val="19"/>
              </w:rPr>
              <w:t>16-12-25</w:t>
            </w:r>
          </w:p>
        </w:tc>
      </w:tr>
      <w:tr w:rsidR="00787273" w:rsidRPr="002F6E87" w14:paraId="75CF0215" w14:textId="77777777" w:rsidTr="00787273">
        <w:trPr>
          <w:trHeight w:val="174"/>
          <w:tblHeader/>
        </w:trPr>
        <w:tc>
          <w:tcPr>
            <w:tcW w:w="14090" w:type="dxa"/>
            <w:tcBorders>
              <w:bottom w:val="single" w:sz="4" w:space="0" w:color="auto"/>
            </w:tcBorders>
            <w:shd w:val="clear" w:color="auto" w:fill="C0C0C0"/>
            <w:vAlign w:val="center"/>
          </w:tcPr>
          <w:p w14:paraId="71DAE6A3"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Gewijzigde omschrijving</w:t>
            </w:r>
          </w:p>
        </w:tc>
      </w:tr>
      <w:tr w:rsidR="00787273" w:rsidRPr="002F6E87" w14:paraId="2745C33B" w14:textId="77777777" w:rsidTr="00787273">
        <w:trPr>
          <w:trHeight w:val="84"/>
          <w:tblHeader/>
        </w:trPr>
        <w:tc>
          <w:tcPr>
            <w:tcW w:w="14090" w:type="dxa"/>
            <w:tcBorders>
              <w:bottom w:val="single" w:sz="4" w:space="0" w:color="auto"/>
            </w:tcBorders>
          </w:tcPr>
          <w:p w14:paraId="218FDE09" w14:textId="3889A428" w:rsidR="00787273" w:rsidRPr="002F6E87" w:rsidRDefault="00787273" w:rsidP="00787273">
            <w:pPr>
              <w:spacing w:line="260" w:lineRule="atLeast"/>
              <w:rPr>
                <w:rFonts w:ascii="Georgia" w:hAnsi="Georgia" w:cs="Arial"/>
                <w:b/>
                <w:bCs/>
                <w:sz w:val="19"/>
                <w:szCs w:val="19"/>
              </w:rPr>
            </w:pPr>
          </w:p>
        </w:tc>
      </w:tr>
      <w:tr w:rsidR="00787273" w:rsidRPr="002F6E87" w14:paraId="7C88E7C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3A5F7E9C"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besluit van de raad is gewenst</w:t>
            </w:r>
          </w:p>
        </w:tc>
      </w:tr>
      <w:tr w:rsidR="00787273" w:rsidRPr="002F6E87" w14:paraId="0CBF2AD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B30DDF1" w14:textId="10FD90CE" w:rsidR="00787273" w:rsidRPr="00DA19C3" w:rsidRDefault="00B17D34" w:rsidP="00787273">
            <w:pPr>
              <w:spacing w:line="260" w:lineRule="atLeast"/>
              <w:rPr>
                <w:rFonts w:ascii="Georgia" w:hAnsi="Georgia" w:cs="Arial"/>
                <w:sz w:val="19"/>
                <w:szCs w:val="19"/>
              </w:rPr>
            </w:pPr>
            <w:r>
              <w:rPr>
                <w:rFonts w:ascii="Georgia" w:hAnsi="Georgia" w:cs="Arial"/>
                <w:sz w:val="19"/>
                <w:szCs w:val="19"/>
              </w:rPr>
              <w:t>Eind maart 2026</w:t>
            </w:r>
          </w:p>
        </w:tc>
      </w:tr>
      <w:tr w:rsidR="00787273" w:rsidRPr="002F6E87" w14:paraId="79ECCEE0"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1CDA3340" w14:textId="77777777" w:rsidR="00787273" w:rsidRPr="00AF656D" w:rsidRDefault="00787273" w:rsidP="00787273">
            <w:pPr>
              <w:spacing w:line="260" w:lineRule="atLeast"/>
              <w:rPr>
                <w:rFonts w:ascii="Georgia" w:hAnsi="Georgia" w:cs="Arial"/>
                <w:b/>
                <w:sz w:val="19"/>
                <w:szCs w:val="19"/>
              </w:rPr>
            </w:pPr>
            <w:r>
              <w:rPr>
                <w:rFonts w:ascii="Georgia" w:hAnsi="Georgia"/>
                <w:b/>
                <w:sz w:val="19"/>
                <w:szCs w:val="19"/>
              </w:rPr>
              <w:t>Toelichting op de wijziging</w:t>
            </w:r>
          </w:p>
        </w:tc>
      </w:tr>
      <w:tr w:rsidR="00787273" w:rsidRPr="002F6E87" w14:paraId="24EDD212"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CC96329" w14:textId="1CC73790" w:rsidR="00787273" w:rsidRPr="00DA19C3" w:rsidRDefault="00787273" w:rsidP="00787273">
            <w:pPr>
              <w:spacing w:line="260" w:lineRule="atLeast"/>
              <w:rPr>
                <w:rFonts w:ascii="Georgia" w:hAnsi="Georgia" w:cs="Arial"/>
                <w:sz w:val="19"/>
                <w:szCs w:val="19"/>
              </w:rPr>
            </w:pPr>
          </w:p>
        </w:tc>
      </w:tr>
    </w:tbl>
    <w:p w14:paraId="52A0BC87" w14:textId="77777777" w:rsidR="00787273" w:rsidRDefault="0078727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2A0A4C" w:rsidRPr="002F6E87" w14:paraId="07B950B5"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0D35D91" w14:textId="77777777" w:rsidR="002A0A4C" w:rsidRPr="00AF656D" w:rsidRDefault="002A0A4C" w:rsidP="00D61086">
            <w:pPr>
              <w:spacing w:line="260" w:lineRule="atLeast"/>
              <w:rPr>
                <w:rFonts w:ascii="Georgia" w:hAnsi="Georgia" w:cs="Arial"/>
                <w:b/>
                <w:sz w:val="19"/>
                <w:szCs w:val="19"/>
              </w:rPr>
            </w:pPr>
            <w:r>
              <w:rPr>
                <w:rFonts w:ascii="Georgia" w:hAnsi="Georgia" w:cs="Arial"/>
                <w:b/>
                <w:sz w:val="19"/>
                <w:szCs w:val="19"/>
              </w:rPr>
              <w:t>Datum wijziging</w:t>
            </w:r>
          </w:p>
        </w:tc>
      </w:tr>
      <w:tr w:rsidR="002A0A4C" w:rsidRPr="002F6E87" w14:paraId="70DCB235"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B59D8BD" w14:textId="32C30146" w:rsidR="002A0A4C" w:rsidRPr="00DA19C3" w:rsidRDefault="002A0A4C" w:rsidP="00D61086">
            <w:pPr>
              <w:spacing w:line="260" w:lineRule="atLeast"/>
              <w:rPr>
                <w:rFonts w:ascii="Georgia" w:hAnsi="Georgia" w:cs="Arial"/>
                <w:sz w:val="19"/>
                <w:szCs w:val="19"/>
              </w:rPr>
            </w:pPr>
            <w:r>
              <w:rPr>
                <w:rFonts w:ascii="Georgia" w:hAnsi="Georgia" w:cs="Arial"/>
                <w:sz w:val="19"/>
                <w:szCs w:val="19"/>
              </w:rPr>
              <w:t>01-04-26</w:t>
            </w:r>
          </w:p>
        </w:tc>
      </w:tr>
      <w:tr w:rsidR="002A0A4C" w:rsidRPr="002F6E87" w14:paraId="685FA72E" w14:textId="77777777" w:rsidTr="00D61086">
        <w:trPr>
          <w:trHeight w:val="174"/>
          <w:tblHeader/>
        </w:trPr>
        <w:tc>
          <w:tcPr>
            <w:tcW w:w="14090" w:type="dxa"/>
            <w:tcBorders>
              <w:bottom w:val="single" w:sz="4" w:space="0" w:color="auto"/>
            </w:tcBorders>
            <w:shd w:val="clear" w:color="auto" w:fill="C0C0C0"/>
            <w:vAlign w:val="center"/>
          </w:tcPr>
          <w:p w14:paraId="5DAD9CA7" w14:textId="77777777" w:rsidR="002A0A4C" w:rsidRPr="002F6E87" w:rsidRDefault="002A0A4C" w:rsidP="00D61086">
            <w:pPr>
              <w:spacing w:line="260" w:lineRule="atLeast"/>
              <w:rPr>
                <w:rFonts w:ascii="Georgia" w:hAnsi="Georgia" w:cs="Arial"/>
                <w:b/>
                <w:bCs/>
                <w:sz w:val="19"/>
                <w:szCs w:val="19"/>
              </w:rPr>
            </w:pPr>
            <w:r>
              <w:rPr>
                <w:rFonts w:ascii="Georgia" w:hAnsi="Georgia" w:cs="Arial"/>
                <w:b/>
                <w:bCs/>
                <w:sz w:val="19"/>
                <w:szCs w:val="19"/>
              </w:rPr>
              <w:t>Gewijzigde omschrijving</w:t>
            </w:r>
          </w:p>
        </w:tc>
      </w:tr>
      <w:tr w:rsidR="002A0A4C" w:rsidRPr="002F6E87" w14:paraId="0C7F1A06" w14:textId="77777777" w:rsidTr="00D61086">
        <w:trPr>
          <w:trHeight w:val="84"/>
          <w:tblHeader/>
        </w:trPr>
        <w:tc>
          <w:tcPr>
            <w:tcW w:w="14090" w:type="dxa"/>
            <w:tcBorders>
              <w:bottom w:val="single" w:sz="4" w:space="0" w:color="auto"/>
            </w:tcBorders>
          </w:tcPr>
          <w:p w14:paraId="389D7ADC" w14:textId="77777777" w:rsidR="002A0A4C" w:rsidRPr="002F6E87" w:rsidRDefault="002A0A4C" w:rsidP="00D61086">
            <w:pPr>
              <w:spacing w:line="260" w:lineRule="atLeast"/>
              <w:rPr>
                <w:rFonts w:ascii="Georgia" w:hAnsi="Georgia" w:cs="Arial"/>
                <w:b/>
                <w:bCs/>
                <w:sz w:val="19"/>
                <w:szCs w:val="19"/>
              </w:rPr>
            </w:pPr>
          </w:p>
        </w:tc>
      </w:tr>
      <w:tr w:rsidR="002A0A4C" w:rsidRPr="002F6E87" w14:paraId="00C9D233"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03161254" w14:textId="77777777" w:rsidR="002A0A4C" w:rsidRPr="00AF656D" w:rsidRDefault="002A0A4C" w:rsidP="00D61086">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besluit van de raad is gewenst</w:t>
            </w:r>
          </w:p>
        </w:tc>
      </w:tr>
      <w:tr w:rsidR="002A0A4C" w:rsidRPr="002F6E87" w14:paraId="3FB6AEED"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59918C0D" w14:textId="5BE7B30D" w:rsidR="002A0A4C" w:rsidRPr="00DA19C3" w:rsidRDefault="002A0A4C" w:rsidP="00D61086">
            <w:pPr>
              <w:spacing w:line="260" w:lineRule="atLeast"/>
              <w:rPr>
                <w:rFonts w:ascii="Georgia" w:hAnsi="Georgia" w:cs="Arial"/>
                <w:sz w:val="19"/>
                <w:szCs w:val="19"/>
              </w:rPr>
            </w:pPr>
            <w:r>
              <w:rPr>
                <w:rFonts w:ascii="Georgia" w:hAnsi="Georgia" w:cs="Arial"/>
                <w:sz w:val="19"/>
                <w:szCs w:val="19"/>
              </w:rPr>
              <w:lastRenderedPageBreak/>
              <w:t>3</w:t>
            </w:r>
            <w:r w:rsidRPr="002A0A4C">
              <w:rPr>
                <w:rFonts w:ascii="Georgia" w:hAnsi="Georgia" w:cs="Arial"/>
                <w:sz w:val="19"/>
                <w:szCs w:val="19"/>
                <w:vertAlign w:val="superscript"/>
              </w:rPr>
              <w:t>e</w:t>
            </w:r>
            <w:r>
              <w:rPr>
                <w:rFonts w:ascii="Georgia" w:hAnsi="Georgia" w:cs="Arial"/>
                <w:sz w:val="19"/>
                <w:szCs w:val="19"/>
              </w:rPr>
              <w:t xml:space="preserve"> kwartaal 2026</w:t>
            </w:r>
          </w:p>
        </w:tc>
      </w:tr>
      <w:tr w:rsidR="002A0A4C" w:rsidRPr="002F6E87" w14:paraId="5EE5A1D6"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5E618985" w14:textId="77777777" w:rsidR="002A0A4C" w:rsidRPr="00AF656D" w:rsidRDefault="002A0A4C" w:rsidP="00D61086">
            <w:pPr>
              <w:spacing w:line="260" w:lineRule="atLeast"/>
              <w:rPr>
                <w:rFonts w:ascii="Georgia" w:hAnsi="Georgia" w:cs="Arial"/>
                <w:b/>
                <w:sz w:val="19"/>
                <w:szCs w:val="19"/>
              </w:rPr>
            </w:pPr>
            <w:r>
              <w:rPr>
                <w:rFonts w:ascii="Georgia" w:hAnsi="Georgia"/>
                <w:b/>
                <w:sz w:val="19"/>
                <w:szCs w:val="19"/>
              </w:rPr>
              <w:t>Toelichting op de wijziging</w:t>
            </w:r>
          </w:p>
        </w:tc>
      </w:tr>
      <w:tr w:rsidR="002A0A4C" w:rsidRPr="002F6E87" w14:paraId="4E09131A" w14:textId="77777777" w:rsidTr="00D61086">
        <w:trPr>
          <w:trHeight w:val="84"/>
          <w:tblHeader/>
        </w:trPr>
        <w:tc>
          <w:tcPr>
            <w:tcW w:w="14090" w:type="dxa"/>
            <w:tcBorders>
              <w:top w:val="single" w:sz="4" w:space="0" w:color="auto"/>
              <w:left w:val="single" w:sz="4" w:space="0" w:color="auto"/>
              <w:bottom w:val="single" w:sz="4" w:space="0" w:color="auto"/>
              <w:right w:val="single" w:sz="4" w:space="0" w:color="auto"/>
            </w:tcBorders>
          </w:tcPr>
          <w:p w14:paraId="0838B61B" w14:textId="77777777" w:rsidR="002A0A4C" w:rsidRDefault="002A0A4C" w:rsidP="002A0A4C">
            <w:pPr>
              <w:spacing w:line="260" w:lineRule="atLeast"/>
              <w:rPr>
                <w:rFonts w:eastAsia="Arial" w:cs="Arial"/>
                <w:szCs w:val="20"/>
              </w:rPr>
            </w:pPr>
            <w:r>
              <w:rPr>
                <w:rFonts w:eastAsia="Arial" w:cs="Arial"/>
                <w:szCs w:val="20"/>
              </w:rPr>
              <w:t xml:space="preserve">Oorspronkelijk was de planning om het herziene strandbeleid eind 2025 ter besluitvorming aan te bieden aan de gemeenteraad. Het doorlopen participatietraject heeft meer tijd nodig gehad dan van te voren gepland. </w:t>
            </w:r>
          </w:p>
          <w:p w14:paraId="02AED2CC" w14:textId="77777777" w:rsidR="003E2D73" w:rsidRDefault="003E2D73" w:rsidP="003E2D73">
            <w:pPr>
              <w:spacing w:line="260" w:lineRule="atLeast"/>
              <w:rPr>
                <w:rFonts w:eastAsia="Arial" w:cs="Arial"/>
                <w:szCs w:val="20"/>
              </w:rPr>
            </w:pPr>
            <w:r w:rsidRPr="00C745C3">
              <w:rPr>
                <w:rFonts w:eastAsia="Arial" w:cs="Arial"/>
                <w:szCs w:val="20"/>
              </w:rPr>
              <w:t>Het strandbeleid is in concept gereed. De fase van bestuurlijke afstemming is op dit moment nog niet afgerond.</w:t>
            </w:r>
            <w:r>
              <w:rPr>
                <w:rFonts w:eastAsia="Arial" w:cs="Arial"/>
                <w:szCs w:val="20"/>
              </w:rPr>
              <w:t xml:space="preserve"> </w:t>
            </w:r>
            <w:r w:rsidRPr="00C745C3">
              <w:rPr>
                <w:rFonts w:eastAsia="Arial" w:cs="Arial"/>
                <w:szCs w:val="20"/>
              </w:rPr>
              <w:t>Het streven is om het strandbeleid</w:t>
            </w:r>
            <w:r>
              <w:rPr>
                <w:rFonts w:eastAsia="Arial" w:cs="Arial"/>
                <w:szCs w:val="20"/>
              </w:rPr>
              <w:t xml:space="preserve"> nog voo</w:t>
            </w:r>
            <w:r w:rsidRPr="00C745C3">
              <w:rPr>
                <w:rFonts w:eastAsia="Arial" w:cs="Arial"/>
                <w:szCs w:val="20"/>
              </w:rPr>
              <w:t xml:space="preserve">r het zomerreces 2026 aan de gemeenteraad aan te bieden. Besluitvorming kan naar verwachting nog </w:t>
            </w:r>
            <w:r>
              <w:rPr>
                <w:rFonts w:eastAsia="Arial" w:cs="Arial"/>
                <w:szCs w:val="20"/>
              </w:rPr>
              <w:t xml:space="preserve">voor </w:t>
            </w:r>
            <w:r w:rsidRPr="00C745C3">
              <w:rPr>
                <w:rFonts w:eastAsia="Arial" w:cs="Arial"/>
                <w:szCs w:val="20"/>
              </w:rPr>
              <w:t>de zomer plaatsvinden, dan wel kort daarna.</w:t>
            </w:r>
          </w:p>
          <w:p w14:paraId="2A7E6583" w14:textId="07D99D4D" w:rsidR="003E2D73" w:rsidRPr="00DA19C3" w:rsidRDefault="003E2D73" w:rsidP="003E2D73">
            <w:pPr>
              <w:spacing w:line="260" w:lineRule="atLeast"/>
              <w:rPr>
                <w:rFonts w:ascii="Georgia" w:hAnsi="Georgia" w:cs="Arial"/>
                <w:sz w:val="19"/>
                <w:szCs w:val="19"/>
              </w:rPr>
            </w:pPr>
            <w:r>
              <w:rPr>
                <w:rFonts w:eastAsia="Arial" w:cs="Arial"/>
                <w:szCs w:val="20"/>
              </w:rPr>
              <w:t>Hierbij speelt mee dat er bij de planning van de verschillende wijzigingen van het Omgevingsplan rekening is gehouden met vaststelling van het strandbeleid in de 1</w:t>
            </w:r>
            <w:r w:rsidRPr="00476BFD">
              <w:rPr>
                <w:rFonts w:eastAsia="Arial" w:cs="Arial"/>
                <w:szCs w:val="20"/>
                <w:vertAlign w:val="superscript"/>
              </w:rPr>
              <w:t>e</w:t>
            </w:r>
            <w:r>
              <w:rPr>
                <w:rFonts w:eastAsia="Arial" w:cs="Arial"/>
                <w:szCs w:val="20"/>
              </w:rPr>
              <w:t xml:space="preserve"> helft van 2026. Na de vaststelling zal namelijk de wijziging omgevingsplan onderdeel Kust en Duinen worden opgepakt, dit om te kunnen voldoen aan de wettelijke deadline van 1 januari 2032 om een gemeentedekkend omgevingsplan te hebben.</w:t>
            </w:r>
            <w:r w:rsidRPr="00432D14">
              <w:rPr>
                <w:rFonts w:eastAsia="Arial" w:cs="Arial"/>
                <w:szCs w:val="20"/>
              </w:rPr>
              <w:t xml:space="preserve">  </w:t>
            </w:r>
          </w:p>
        </w:tc>
      </w:tr>
    </w:tbl>
    <w:p w14:paraId="59917DD3" w14:textId="77777777" w:rsidR="002A0A4C" w:rsidRDefault="002A0A4C"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622DA3" w:rsidRPr="002F6E87" w14:paraId="2EDCC7C2"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7B6D6586" w14:textId="77777777" w:rsidR="00622DA3" w:rsidRPr="00AF656D" w:rsidRDefault="00622DA3" w:rsidP="00FC4272">
            <w:pPr>
              <w:spacing w:line="260" w:lineRule="atLeast"/>
              <w:rPr>
                <w:rFonts w:ascii="Georgia" w:hAnsi="Georgia" w:cs="Arial"/>
                <w:b/>
                <w:sz w:val="19"/>
                <w:szCs w:val="19"/>
              </w:rPr>
            </w:pPr>
            <w:r>
              <w:rPr>
                <w:rFonts w:ascii="Georgia" w:hAnsi="Georgia" w:cs="Arial"/>
                <w:b/>
                <w:sz w:val="19"/>
                <w:szCs w:val="19"/>
              </w:rPr>
              <w:t>Datum wijziging</w:t>
            </w:r>
          </w:p>
        </w:tc>
      </w:tr>
      <w:tr w:rsidR="00622DA3" w:rsidRPr="002F6E87" w14:paraId="71C21C95"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tcPr>
          <w:p w14:paraId="66E81D8A" w14:textId="21AB56B9" w:rsidR="00622DA3" w:rsidRPr="00DA19C3" w:rsidRDefault="00622DA3" w:rsidP="00FC4272">
            <w:pPr>
              <w:spacing w:line="260" w:lineRule="atLeast"/>
              <w:rPr>
                <w:rFonts w:ascii="Georgia" w:hAnsi="Georgia" w:cs="Arial"/>
                <w:sz w:val="19"/>
                <w:szCs w:val="19"/>
              </w:rPr>
            </w:pPr>
          </w:p>
        </w:tc>
      </w:tr>
      <w:tr w:rsidR="00622DA3" w:rsidRPr="002F6E87" w14:paraId="3924D282" w14:textId="77777777" w:rsidTr="00FC4272">
        <w:trPr>
          <w:trHeight w:val="174"/>
          <w:tblHeader/>
        </w:trPr>
        <w:tc>
          <w:tcPr>
            <w:tcW w:w="14090" w:type="dxa"/>
            <w:tcBorders>
              <w:bottom w:val="single" w:sz="4" w:space="0" w:color="auto"/>
            </w:tcBorders>
            <w:shd w:val="clear" w:color="auto" w:fill="C0C0C0"/>
            <w:vAlign w:val="center"/>
          </w:tcPr>
          <w:p w14:paraId="3ECF7E15" w14:textId="77777777" w:rsidR="00622DA3" w:rsidRPr="002F6E87" w:rsidRDefault="00622DA3" w:rsidP="00FC4272">
            <w:pPr>
              <w:spacing w:line="260" w:lineRule="atLeast"/>
              <w:rPr>
                <w:rFonts w:ascii="Georgia" w:hAnsi="Georgia" w:cs="Arial"/>
                <w:b/>
                <w:bCs/>
                <w:sz w:val="19"/>
                <w:szCs w:val="19"/>
              </w:rPr>
            </w:pPr>
            <w:r>
              <w:rPr>
                <w:rFonts w:ascii="Georgia" w:hAnsi="Georgia" w:cs="Arial"/>
                <w:b/>
                <w:bCs/>
                <w:sz w:val="19"/>
                <w:szCs w:val="19"/>
              </w:rPr>
              <w:t>Gewijzigde omschrijving</w:t>
            </w:r>
          </w:p>
        </w:tc>
      </w:tr>
      <w:tr w:rsidR="00622DA3" w:rsidRPr="002F6E87" w14:paraId="79E12911" w14:textId="77777777" w:rsidTr="00FC4272">
        <w:trPr>
          <w:trHeight w:val="84"/>
          <w:tblHeader/>
        </w:trPr>
        <w:tc>
          <w:tcPr>
            <w:tcW w:w="14090" w:type="dxa"/>
            <w:tcBorders>
              <w:bottom w:val="single" w:sz="4" w:space="0" w:color="auto"/>
            </w:tcBorders>
          </w:tcPr>
          <w:p w14:paraId="54AC87C3" w14:textId="77777777" w:rsidR="00622DA3" w:rsidRPr="002F6E87" w:rsidRDefault="00622DA3" w:rsidP="00FC4272">
            <w:pPr>
              <w:spacing w:line="260" w:lineRule="atLeast"/>
              <w:rPr>
                <w:rFonts w:ascii="Georgia" w:hAnsi="Georgia" w:cs="Arial"/>
                <w:b/>
                <w:bCs/>
                <w:sz w:val="19"/>
                <w:szCs w:val="19"/>
              </w:rPr>
            </w:pPr>
          </w:p>
        </w:tc>
      </w:tr>
      <w:tr w:rsidR="00622DA3" w:rsidRPr="002F6E87" w14:paraId="3F1F3006"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4DF15A3A" w14:textId="77777777" w:rsidR="00622DA3" w:rsidRPr="00AF656D" w:rsidRDefault="00622DA3" w:rsidP="00FC4272">
            <w:pPr>
              <w:spacing w:line="260" w:lineRule="atLeast"/>
              <w:rPr>
                <w:rFonts w:ascii="Georgia" w:hAnsi="Georgia" w:cs="Arial"/>
                <w:b/>
                <w:sz w:val="19"/>
                <w:szCs w:val="19"/>
              </w:rPr>
            </w:pPr>
            <w:r>
              <w:rPr>
                <w:rFonts w:ascii="Georgia" w:hAnsi="Georgia"/>
                <w:b/>
                <w:sz w:val="19"/>
                <w:szCs w:val="19"/>
              </w:rPr>
              <w:t>Gewijzigde d</w:t>
            </w:r>
            <w:r w:rsidRPr="00AF656D">
              <w:rPr>
                <w:rFonts w:ascii="Georgia" w:hAnsi="Georgia"/>
                <w:b/>
                <w:sz w:val="19"/>
                <w:szCs w:val="19"/>
              </w:rPr>
              <w:t>atum</w:t>
            </w:r>
            <w:r>
              <w:rPr>
                <w:rFonts w:ascii="Georgia" w:hAnsi="Georgia"/>
                <w:b/>
                <w:sz w:val="19"/>
                <w:szCs w:val="19"/>
              </w:rPr>
              <w:t xml:space="preserve"> waarop besluit van de raad is gewenst</w:t>
            </w:r>
          </w:p>
        </w:tc>
      </w:tr>
      <w:tr w:rsidR="00622DA3" w:rsidRPr="002F6E87" w14:paraId="5CDB3F9F"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A821E90" w14:textId="452AAEA7" w:rsidR="00622DA3" w:rsidRPr="00DA19C3" w:rsidRDefault="00622DA3" w:rsidP="00622DA3">
            <w:pPr>
              <w:spacing w:line="260" w:lineRule="atLeast"/>
              <w:rPr>
                <w:rFonts w:ascii="Georgia" w:hAnsi="Georgia" w:cs="Arial"/>
                <w:sz w:val="19"/>
                <w:szCs w:val="19"/>
              </w:rPr>
            </w:pPr>
          </w:p>
        </w:tc>
      </w:tr>
      <w:tr w:rsidR="00622DA3" w:rsidRPr="002F6E87" w14:paraId="2FE61474"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62249146" w14:textId="77777777" w:rsidR="00622DA3" w:rsidRPr="00AF656D" w:rsidRDefault="00622DA3" w:rsidP="00FC4272">
            <w:pPr>
              <w:spacing w:line="260" w:lineRule="atLeast"/>
              <w:rPr>
                <w:rFonts w:ascii="Georgia" w:hAnsi="Georgia" w:cs="Arial"/>
                <w:b/>
                <w:sz w:val="19"/>
                <w:szCs w:val="19"/>
              </w:rPr>
            </w:pPr>
            <w:r>
              <w:rPr>
                <w:rFonts w:ascii="Georgia" w:hAnsi="Georgia"/>
                <w:b/>
                <w:sz w:val="19"/>
                <w:szCs w:val="19"/>
              </w:rPr>
              <w:t>Toelichting op de wijziging</w:t>
            </w:r>
          </w:p>
        </w:tc>
      </w:tr>
      <w:tr w:rsidR="00622DA3" w:rsidRPr="002F6E87" w14:paraId="5679306F" w14:textId="77777777" w:rsidTr="00FC4272">
        <w:trPr>
          <w:trHeight w:val="84"/>
          <w:tblHeader/>
        </w:trPr>
        <w:tc>
          <w:tcPr>
            <w:tcW w:w="14090" w:type="dxa"/>
            <w:tcBorders>
              <w:top w:val="single" w:sz="4" w:space="0" w:color="auto"/>
              <w:left w:val="single" w:sz="4" w:space="0" w:color="auto"/>
              <w:bottom w:val="single" w:sz="4" w:space="0" w:color="auto"/>
              <w:right w:val="single" w:sz="4" w:space="0" w:color="auto"/>
            </w:tcBorders>
          </w:tcPr>
          <w:p w14:paraId="28AB80CE" w14:textId="117B2665" w:rsidR="00622DA3" w:rsidRPr="00DA19C3" w:rsidRDefault="00622DA3" w:rsidP="00FC4272">
            <w:pPr>
              <w:spacing w:line="260" w:lineRule="atLeast"/>
              <w:rPr>
                <w:rFonts w:ascii="Georgia" w:hAnsi="Georgia" w:cs="Arial"/>
                <w:sz w:val="19"/>
                <w:szCs w:val="19"/>
              </w:rPr>
            </w:pPr>
          </w:p>
        </w:tc>
      </w:tr>
    </w:tbl>
    <w:p w14:paraId="0243E4C0" w14:textId="77777777" w:rsidR="00622DA3" w:rsidRDefault="00622DA3" w:rsidP="00787273">
      <w:pPr>
        <w:spacing w:line="260" w:lineRule="atLeast"/>
        <w:rPr>
          <w:rFonts w:ascii="Georgia" w:hAnsi="Georgia" w:cs="Arial"/>
          <w:sz w:val="19"/>
          <w:szCs w:val="19"/>
        </w:rPr>
      </w:pPr>
    </w:p>
    <w:p w14:paraId="01AB45BD" w14:textId="77777777" w:rsidR="00622DA3" w:rsidRDefault="00622DA3" w:rsidP="00787273">
      <w:pPr>
        <w:spacing w:line="260" w:lineRule="atLeast"/>
        <w:rPr>
          <w:rFonts w:ascii="Georgia" w:hAnsi="Georgia" w:cs="Arial"/>
          <w:sz w:val="19"/>
          <w:szCs w:val="19"/>
        </w:rPr>
      </w:pPr>
    </w:p>
    <w:tbl>
      <w:tblPr>
        <w:tblW w:w="14090"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90"/>
      </w:tblGrid>
      <w:tr w:rsidR="00787273" w:rsidRPr="002F6E87" w14:paraId="4A1CBB58"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shd w:val="pct25" w:color="auto" w:fill="auto"/>
          </w:tcPr>
          <w:p w14:paraId="229F08AE" w14:textId="77777777" w:rsidR="00787273" w:rsidRPr="004B186B" w:rsidRDefault="00787273" w:rsidP="00787273">
            <w:pPr>
              <w:spacing w:line="260" w:lineRule="atLeast"/>
              <w:rPr>
                <w:rFonts w:ascii="Georgia" w:hAnsi="Georgia" w:cs="Arial"/>
                <w:sz w:val="19"/>
                <w:szCs w:val="19"/>
              </w:rPr>
            </w:pPr>
            <w:r>
              <w:rPr>
                <w:rFonts w:ascii="Georgia" w:hAnsi="Georgia" w:cs="Arial"/>
                <w:b/>
                <w:sz w:val="19"/>
                <w:szCs w:val="19"/>
              </w:rPr>
              <w:t xml:space="preserve">Datum afdoening </w:t>
            </w:r>
            <w:r>
              <w:rPr>
                <w:rFonts w:ascii="Georgia" w:hAnsi="Georgia" w:cs="Arial"/>
                <w:sz w:val="19"/>
                <w:szCs w:val="19"/>
              </w:rPr>
              <w:t>(datum raadsbesluit)</w:t>
            </w:r>
          </w:p>
        </w:tc>
      </w:tr>
      <w:tr w:rsidR="00787273" w:rsidRPr="002F6E87" w14:paraId="3E389BFD" w14:textId="77777777" w:rsidTr="00787273">
        <w:trPr>
          <w:trHeight w:val="84"/>
          <w:tblHeader/>
        </w:trPr>
        <w:tc>
          <w:tcPr>
            <w:tcW w:w="14090" w:type="dxa"/>
            <w:tcBorders>
              <w:top w:val="single" w:sz="4" w:space="0" w:color="auto"/>
              <w:left w:val="single" w:sz="4" w:space="0" w:color="auto"/>
              <w:bottom w:val="single" w:sz="4" w:space="0" w:color="auto"/>
              <w:right w:val="single" w:sz="4" w:space="0" w:color="auto"/>
            </w:tcBorders>
          </w:tcPr>
          <w:p w14:paraId="4B4C03BF" w14:textId="3C7CAF7B" w:rsidR="00787273" w:rsidRPr="00DA19C3" w:rsidRDefault="00787273" w:rsidP="00787273">
            <w:pPr>
              <w:spacing w:line="260" w:lineRule="atLeast"/>
              <w:rPr>
                <w:rFonts w:ascii="Georgia" w:hAnsi="Georgia" w:cs="Arial"/>
                <w:sz w:val="19"/>
                <w:szCs w:val="19"/>
              </w:rPr>
            </w:pPr>
          </w:p>
        </w:tc>
      </w:tr>
      <w:tr w:rsidR="00787273" w:rsidRPr="002F6E87" w14:paraId="512D8D3F" w14:textId="77777777" w:rsidTr="00787273">
        <w:trPr>
          <w:trHeight w:val="174"/>
          <w:tblHeader/>
        </w:trPr>
        <w:tc>
          <w:tcPr>
            <w:tcW w:w="14090" w:type="dxa"/>
            <w:tcBorders>
              <w:bottom w:val="single" w:sz="4" w:space="0" w:color="auto"/>
            </w:tcBorders>
            <w:shd w:val="clear" w:color="auto" w:fill="C0C0C0"/>
            <w:vAlign w:val="center"/>
          </w:tcPr>
          <w:p w14:paraId="1CC51E71" w14:textId="77777777" w:rsidR="00787273" w:rsidRPr="002F6E87" w:rsidRDefault="00787273" w:rsidP="00787273">
            <w:pPr>
              <w:spacing w:line="260" w:lineRule="atLeast"/>
              <w:rPr>
                <w:rFonts w:ascii="Georgia" w:hAnsi="Georgia" w:cs="Arial"/>
                <w:b/>
                <w:bCs/>
                <w:sz w:val="19"/>
                <w:szCs w:val="19"/>
              </w:rPr>
            </w:pPr>
            <w:r>
              <w:rPr>
                <w:rFonts w:ascii="Georgia" w:hAnsi="Georgia" w:cs="Arial"/>
                <w:b/>
                <w:bCs/>
                <w:sz w:val="19"/>
                <w:szCs w:val="19"/>
              </w:rPr>
              <w:t>Zaaknummer</w:t>
            </w:r>
          </w:p>
        </w:tc>
      </w:tr>
      <w:tr w:rsidR="00787273" w:rsidRPr="002F6E87" w14:paraId="536D78FB" w14:textId="77777777" w:rsidTr="00787273">
        <w:trPr>
          <w:trHeight w:val="84"/>
          <w:tblHeader/>
        </w:trPr>
        <w:tc>
          <w:tcPr>
            <w:tcW w:w="14090" w:type="dxa"/>
            <w:tcBorders>
              <w:bottom w:val="single" w:sz="4" w:space="0" w:color="auto"/>
            </w:tcBorders>
          </w:tcPr>
          <w:p w14:paraId="5B908C91" w14:textId="1664E3C5" w:rsidR="00787273" w:rsidRPr="002F6E87" w:rsidRDefault="00787273" w:rsidP="00787273">
            <w:pPr>
              <w:spacing w:line="260" w:lineRule="atLeast"/>
              <w:rPr>
                <w:rFonts w:ascii="Georgia" w:hAnsi="Georgia" w:cs="Arial"/>
                <w:b/>
                <w:bCs/>
                <w:sz w:val="19"/>
                <w:szCs w:val="19"/>
              </w:rPr>
            </w:pPr>
          </w:p>
        </w:tc>
      </w:tr>
    </w:tbl>
    <w:p w14:paraId="29C71B03" w14:textId="77777777" w:rsidR="00787273" w:rsidRDefault="00787273" w:rsidP="00787273">
      <w:pPr>
        <w:spacing w:line="260" w:lineRule="atLeast"/>
        <w:rPr>
          <w:rFonts w:ascii="Georgia" w:hAnsi="Georgia" w:cs="Arial"/>
          <w:sz w:val="19"/>
          <w:szCs w:val="19"/>
        </w:rPr>
      </w:pPr>
    </w:p>
    <w:p w14:paraId="56641629" w14:textId="77777777" w:rsidR="00787273" w:rsidRDefault="00787273"/>
    <w:sectPr w:rsidR="00787273" w:rsidSect="00787273">
      <w:headerReference w:type="even" r:id="rId7"/>
      <w:headerReference w:type="default" r:id="rId8"/>
      <w:footerReference w:type="even" r:id="rId9"/>
      <w:footerReference w:type="default" r:id="rId10"/>
      <w:headerReference w:type="first" r:id="rId11"/>
      <w:footerReference w:type="first" r:id="rId12"/>
      <w:pgSz w:w="16838" w:h="11906" w:orient="landscape" w:code="9"/>
      <w:pgMar w:top="1418" w:right="1418" w:bottom="993" w:left="1418" w:header="708"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4958B" w14:textId="77777777" w:rsidR="00FF2514" w:rsidRDefault="00FF2514">
      <w:r>
        <w:separator/>
      </w:r>
    </w:p>
  </w:endnote>
  <w:endnote w:type="continuationSeparator" w:id="0">
    <w:p w14:paraId="4AFB5F02" w14:textId="77777777" w:rsidR="00FF2514" w:rsidRDefault="00FF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A3A3D" w14:textId="77777777" w:rsidR="006C6581" w:rsidRDefault="006C658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A2CB8" w14:textId="77777777" w:rsidR="006C6581" w:rsidRDefault="006C6581">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788DC" w14:textId="77777777" w:rsidR="006C6581" w:rsidRDefault="006C658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24A2A" w14:textId="77777777" w:rsidR="00FF2514" w:rsidRDefault="00FF2514">
      <w:r>
        <w:separator/>
      </w:r>
    </w:p>
  </w:footnote>
  <w:footnote w:type="continuationSeparator" w:id="0">
    <w:p w14:paraId="2EACFCA9" w14:textId="77777777" w:rsidR="00FF2514" w:rsidRDefault="00FF2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003C" w14:textId="77777777" w:rsidR="006C6581" w:rsidRDefault="006C658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2ACF4" w14:textId="77777777" w:rsidR="00787273" w:rsidRDefault="00787273">
    <w:pPr>
      <w:pStyle w:val="Koptekst"/>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F89A" w14:textId="77777777" w:rsidR="006C6581" w:rsidRDefault="006C6581">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DocType" w:val="INT"/>
    <w:docVar w:name="DocumentLanguage" w:val="nl-NL"/>
    <w:docVar w:name="mitFileNames" w:val="ThisDocument|"/>
    <w:docVar w:name="mitStyleTemplates" w:val="|Stijl intern|"/>
    <w:docVar w:name="mitXMLOut" w:val="&lt;?xml version=&quot;1.0&quot; encoding=&quot;UTF-8&quot; ?&gt;_x000d__x000a_&lt;MITOUTPUT&gt;&lt;Korte_Omschrijving id=&quot;VVF1F33E640D358744B13FFCBDE23E8B5D&quot; prop=&quot;&quot; def=&quot;&quot; dst=&quot;0&quot; changed=&quot;false&quot; &gt;Herziening Strandbeleid&lt;/Korte_Omschrijving&gt;_x000d__x000a_&lt;Omschrijving id=&quot;VVBEA983F8BE3DDB4EABAC86893232F74B&quot; prop=&quot;&quot; def=&quot;&quot; dst=&quot;0&quot; changed=&quot;false&quot; &gt;Herziening Strandbeleid&lt;/Omschrijving&gt;_x000d__x000a_&lt;Programma id=&quot;VVECA305F982ADB7478B15696A8C1EBE98&quot; prop=&quot;&quot; def=&quot;&quot; dst=&quot;0&quot; changed=&quot;true&quot; &gt;Groen, water en milieu&lt;/Programma&gt;_x000d__x000a_&lt;Portefeuillehouder id=&quot;VV4B2A404038CCC44CA7EFBB768F17E476&quot; prop=&quot;&quot; def=&quot;&quot; dst=&quot;0&quot; changed=&quot;true&quot; &gt;Mostert&lt;/Portefeuillehouder&gt;_x000d__x000a_&lt;Afdeling id=&quot;VV17CA0F2701D1A3428779EE1F1EC1060F&quot; prop=&quot;&quot; def=&quot;&quot; dst=&quot;0&quot; changed=&quot;true&quot; &gt;Beheer en Vastgoed&lt;/Afdeling&gt;_x000d__x000a_&lt;Datum id=&quot;VV07ADF99CECC18D41B34672C562D6F2CB&quot; prop=&quot;&quot; def=&quot;&quot; dst=&quot;0&quot; changed=&quot;false&quot; &gt;18 december 2014&lt;/Datum&gt;_x000d__x000a_&lt;Dossier id=&quot;VVF3EBDF5113B01E42AE9A434679B6B6D2&quot; prop=&quot;&quot; def=&quot;&quot; dst=&quot;0&quot; changed=&quot;false&quot; &gt;&lt;/Dossier&gt;_x000d__x000a_&lt;/MITOUTPUT&gt;"/>
    <w:docVar w:name="tblField"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FieldID' rs:number='1' rs:write='true'&gt;_x000d__x000a__x0009__x0009__x0009_&lt;s:datatype dt:type='string' dt:maxLength='80' rs:precision='0'_x000d__x000a__x0009__x0009__x0009_ rs:maybenull='false'/&gt;_x000d__x000a__x0009__x0009_&lt;/s:AttributeType&gt;_x000d__x000a__x0009__x0009_&lt;s:AttributeType name='fldFieldName' rs:number='2' rs:write='true'&gt;_x000d__x000a__x0009__x0009__x0009_&lt;s:datatype dt:type='string' dt:maxLength='150' rs:precision='0'_x000d__x000a__x0009__x0009__x0009_ rs:maybenull='false'/&gt;_x000d__x000a__x0009__x0009_&lt;/s:AttributeType&gt;_x000d__x000a__x0009__x0009_&lt;s:AttributeType name='fldFieldDescription' rs:number='3'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FieldIndex' rs:number='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Prompt' rs:number='5'_x000d__x000a__x0009__x0009__x0009_ rs:write='true'&gt;_x000d__x000a__x0009__x0009__x0009_&lt;s:datatype dt:type='string' dt:maxLength='100' rs:precision='0'_x000d__x000a__x0009__x0009__x0009_ rs:maybenull='false'/&gt;_x000d__x000a__x0009__x0009_&lt;/s:AttributeType&gt;_x000d__x000a__x0009__x0009_&lt;s:AttributeType name='fldFieldTip' rs:number='6' rs:nullable='true'_x000d__x000a__x0009__x0009__x0009_ rs:write='true'&gt;_x000d__x000a__x0009__x0009__x0009_&lt;s:datatype dt:type='string' dt:maxLength='255' rs:precision='0'_x000d__x000a__x0009__x0009__x0009_ rs:maybenull='false'/&gt;_x000d__x000a__x0009__x0009_&lt;/s:AttributeType&gt;_x000d__x000a__x0009__x0009_&lt;s:AttributeType name='fldFieldDataType' rs:number='7'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Format' rs:number='8'_x000d__x000a__x0009__x0009__x0009_ rs:nullable='true' rs:write='true'&gt;_x000d__x000a__x0009__x0009__x0009_&lt;s:datatype dt:type='string' dt:maxLength='255' rs:precision='0'_x000d__x000a__x0009__x0009__x0009_ rs:maybenull='false'/&gt;_x000d__x000a__x0009__x0009_&lt;/s:AttributeType&gt;_x000d__x000a__x0009__x0009_&lt;s:AttributeType name='fldFieldDefault' rs:number='9'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DocProp' rs:number='10'_x000d__x000a__x0009__x0009__x0009_ rs:write='true'&gt;_x000d__x000a__x0009__x0009__x0009_&lt;s:datatype dt:type='string' dt:maxLength='100' rs:precision='0'_x000d__x000a__x0009__x0009__x0009_ rs:maybenull='false'/&gt;_x000d__x000a__x0009__x0009_&lt;/s:AttributeType&gt;_x000d__x000a__x0009__x0009_&lt;s:AttributeType name='fldFieldRequired' rs:number='11'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DataSource' rs:number='12'_x000d__x000a__x0009__x0009__x0009_ rs:nullable='true' rs:write='true'&gt;_x000d__x000a__x0009__x0009__x0009_&lt;s:datatype dt:type='string' dt:maxLength='255' rs:precision='0'_x000d__x000a__x0009__x0009__x0009_ rs:maybenull='false'/&gt;_x000d__x000a__x0009__x0009_&lt;/s:AttributeType&gt;_x000d__x000a__x0009__x0009_&lt;s:AttributeType name='fldFieldDialogRelation' rs:number='13'_x000d__x000a__x0009__x0009__x0009_ rs:write='true'&gt;_x000d__x000a__x0009__x0009__x0009_&lt;s:datatype dt:type='string' dt:maxLength='80' rs:precision='0'_x000d__x000a__x0009__x0009__x0009_ rs:maybenull='false'/&gt;_x000d__x000a__x0009__x0009_&lt;/s:AttributeType&gt;_x000d__x000a__x0009__x0009_&lt;s:AttributeType name='fldFieldList' rs:number='1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Run' rs:number='15' rs:nullable='true'_x000d__x000a__x0009__x0009__x0009_ rs:write='true'&gt;_x000d__x000a__x0009__x0009__x0009_&lt;s:datatype dt:type='string' dt:maxLength='255' rs:precision='0'_x000d__x000a__x0009__x0009__x0009_ rs:maybenull='false'/&gt;_x000d__x000a__x0009__x0009_&lt;/s:AttributeType&gt;_x000d__x000a__x0009__x0009_&lt;s:AttributeType name='fldFieldMerge' rs:number='16'_x000d__x000a__x0009__x0009__x0009_ rs:write='true'&gt;_x000d__x000a__x0009__x0009__x0009_&lt;s:datatype dt:type='boolean' dt:maxLength='2' rs:precision='0'_x000d__x000a__x0009__x0009__x0009_ rs:fixedlength='true' rs:maybenull='false'/&gt;_x000d__x000a__x0009__x0009_&lt;/s:AttributeType&gt;_x000d__x000a__x0009__x0009_&lt;s:AttributeType name='fldFieldHidden' rs:number='17'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FieldLen' rs:number='18' rs:write='true'&gt;_x000d__x000a__x0009__x0009__x0009_&lt;s:datatype dt:type='int' dt:maxLength='4' rs:precision='0'_x000d__x000a__x0009__x0009__x0009_ rs:fixedlength='true' rs:maybenull='false'/&gt;_x000d__x000a__x0009__x0009_&lt;/s:AttributeType&gt;_x000d__x000a__x0009__x0009_&lt;s:AttributeType name='fldFieldHelp' rs:number='19'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Xpath' rs:number='20'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AttributeType name='fldFieldLinkedProp' rs:number='21'_x000d__x000a__x0009__x0009__x0009_ rs:write='true'&gt;_x000d__x000a__x0009__x0009__x0009_&lt;s:datatype dt:type='string' dt:maxLength='32767' rs:precision='0'_x000d__x000a__x0009__x0009__x0009_ rs:long='true' rs:maybenull='false'/&gt;_x000d__x000a__x0009__x0009_&lt;/s:AttributeType&gt;_x000d__x000a__x0009__x0009_&lt;s:extends type='rs:rowbase'/&gt;_x000d__x000a__x0009_&lt;/s:ElementType&gt;_x000d__x000a_&lt;/s:Schema&gt;_x000d__x000a_&lt;rs:data&gt;_x000d__x000a__x0009_&lt;z:row fldFieldID='VVF1F33E640D358744B13FFCBDE23E8B5D'_x000d__x000a__x0009__x0009_ fldFieldName='S29ydGVfT21zY2hyaWp2aW5n' fldFieldDescription='R2VlZiBoaWVyIGVlbiBrb3J0ZSBvbXNjaHJpanZpbmcgdmFuIGhldCBvbmRlcndlcnAgdm9vciBkZSBSYWFkLg=='_x000d__x000a__x0009__x0009_ fldFieldIndex='2' fldFieldPrompt='S29ydGUgT21zY2hyaWp2aW5n'_x000d__x000a__x0009__x0009_ fldFieldTip='' fldFieldDataType='0' fldFieldFormat='Z2Vlbg=='_x000d__x000a__x0009__x0009_ fldFieldDefault='' fldFieldDocProp='' fldFieldRequired='0'_x000d__x000a__x0009__x0009_ fldFieldDataSource='0'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BEA983F8BE3DDB4EABAC86893232F74B'_x000d__x000a__x0009__x0009_ fldFieldName='T21zY2hyaWp2aW5n' fldFieldDescription='R2VlZiBoaWVyIGRlIG9tc2NocmlqdmluZyBpbiBlZW4gYWFudGFsIHJlZ2Vscy4='_x000d__x000a__x0009__x0009_ fldFieldIndex='3' fldFieldPrompt='T21zY2hyaWp2aW5n' fldFieldTip=''_x000d__x000a__x0009__x0009_ fldFieldDataType='0' fldFieldFormat='Z2Vlbg==' fldFieldDefault=''_x000d__x000a__x0009__x0009_ fldFieldDocProp='' fldFieldRequired='0' fldFieldDataSource='0'_x000d__x000a__x0009__x0009_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ECA305F982ADB7478B15696A8C1EBE98'_x000d__x000a__x0009__x0009_ fldFieldName='UHJvZ3JhbW1h' fldFieldDescription='U2VsZWN0ZWVyIGhldCBwcm9ncmFtbWEgd2Fhcm9uZGVyIGRpdCBvbmRlcndlcnAgdmFsdC4='_x000d__x000a__x0009__x0009_ fldFieldIndex='4' fldFieldPrompt='UHJvZ3JhbW1h' fldFieldTip=''_x000d__x000a__x0009__x0009_ fldFieldDataType='1' fldFieldFormat='Z2Vlbg==' fldFieldDefault=''_x000d__x000a__x0009__x0009_ fldFieldDocProp='' fldFieldRequired='3' fldFieldDataSource='0'_x000d__x000a__x0009__x0009_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4B2A404038CCC44CA7EFBB768F17E476'_x000d__x000a__x0009__x0009_ fldFieldName='UG9ydGVmZXVpbGxlaG91ZGVy' fldFieldDescription='U2VsZWN0ZWVyIGRlIHBvcnRlZmV1aWxsZWhvdWRlciB3YWFyb25kZXIgZGl0IG9uZGVyd2VycCB2YWx0Lg=='_x000d__x000a__x0009__x0009_ fldFieldIndex='5' fldFieldPrompt='UG9ydGVmZXVpbGxlaG91ZGVy'_x000d__x000a__x0009__x0009_ fldFieldTip='' fldFieldDataType='1' fldFieldFormat='Z2Vlbg=='_x000d__x000a__x0009__x0009_ fldFieldDefault='' fldFieldDocProp='' fldFieldRequired='3'_x000d__x000a__x0009__x0009_ fldFieldDataSource='0'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17CA0F2701D1A3428779EE1F1EC1060F'_x000d__x000a__x0009__x0009_ fldFieldName='QWZkZWxpbmc=' fldFieldDescription='U2VsZWN0ZWVyIGRlIGFmZGVsaW5nIGRpZSB2ZXJhbnR3b29yZGVsaWprIGlzIHZvb3IgZGl0IG9uZGVyd2VycC4='_x000d__x000a__x0009__x0009_ fldFieldIndex='6' fldFieldPrompt='QWZkZWxpbmc=' fldFieldTip=''_x000d__x000a__x0009__x0009_ fldFieldDataType='1' fldFieldFormat='Z2Vlbg==' fldFieldDefault=''_x000d__x000a__x0009__x0009_ fldFieldDocProp='' fldFieldRequired='3' fldFieldDataSource='0'_x000d__x000a__x0009__x0009_ fldFieldDialogRelation='GR4E7A875BA7D50A4CAF116DCAEB97453B'_x000d__x000a__x0009__x0009_ fldFieldList='3' fldFieldRun='MA==' fldFieldMerge='False'_x000d__x000a__x0009__x0009_ fldFieldHidden='0' fldFieldLen='-1' fldFieldHelp='' fldFieldXpath=''_x000d__x000a__x0009__x0009_ fldFieldLinkedProp=''/&gt;_x000d__x000a__x0009_&lt;z:row fldFieldID='VV07ADF99CECC18D41B34672C562D6F2CB'_x000d__x000a__x0009__x0009_ fldFieldName='RGF0dW0=' fldFieldDescription='U2VsZWN0ZWVyIGhpZXIgZGUgZ2VwbGFuZGUgZGF0dW0gdm9vciBiZWhhbmRlbGluZyB2YW4gaGV0IHJhYWRzdm9vcnN0ZWwgaW4gZGUgcmFhZC4='_x000d__x000a__x0009__x0009_ fldFieldIndex='7' fldFieldPrompt='RGF0dW0=' fldFieldTip=''_x000d__x000a__x0009__x0009_ fldFieldDataType='2' fldFieldFormat='ZCBNTU1NIHl5eXk='_x000d__x000a__x0009__x0009_ fldFieldDefault='' fldFieldDocProp='' fldFieldRequired='0'_x000d__x000a__x0009__x0009_ fldFieldDataSource='0' fldFieldDialogRelation='GR4E7A875BA7D50A4CAF116DCAEB97453B'_x000d__x000a__x0009__x0009_ fldFieldList='0' fldFieldRun='MA==' fldFieldMerge='False'_x000d__x000a__x0009__x0009_ fldFieldHidden='0' fldFieldLen='-1' fldFieldHelp='' fldFieldXpath=''_x000d__x000a__x0009__x0009_ fldFieldLinkedProp=''/&gt;_x000d__x000a__x0009_&lt;z:row fldFieldID='VVF3EBDF5113B01E42AE9A434679B6B6D2'_x000d__x000a__x0009__x0009_ fldFieldName='RG9zc2llcg==' fldFieldDescription='VmVybWVsZCBpbmRpZW4gYWFud2V6aWcgZGUgYmVsYW5ncmlqa3N0ZSBzdHVra2VuLCBiaWogdm9vcmtldXIgdmlhIGVlbiAgaHlwZXJsaW5rIGVuIHdhYXIgbW9nZWxpamsgaW4gZGUgbmFhbSB2b29yemllbiB2YW4gaGV0IGRlc2JldHJlZmZlbmRlIHphYWtudW1tZXIu'_x000d__x000a__x0009__x0009_ fldFieldIndex='8' fldFieldPrompt='RG9zc2llcg==' fldFieldTip=''_x000d__x000a__x0009__x0009_ fldFieldDataType='0' fldFieldFormat='Z2Vlbg==' fldFieldDefault=''_x000d__x000a__x0009__x0009_ fldFieldDocProp='' fldFieldRequired='0' fldFieldDataSource='0'_x000d__x000a__x0009__x0009_ fldFieldDialogRelation='GR4E7A875BA7D50A4CAF116DCAEB97453B'_x000d__x000a__x0009__x0009_ fldFieldList='0' fldFieldRun='MA==' fldFieldMerge='False'_x000d__x000a__x0009__x0009_ fldFieldHidden='0' fldFieldLen='-1' fldFieldHelp='' fldFieldXpath=''_x000d__x000a__x0009__x0009_ fldFieldLinkedProp=''/&gt;_x000d__x000a_&lt;/rs:data&gt;_x000d__x000a_&lt;/xml&gt;"/>
    <w:docVar w:name="tblGroup"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GroupID' rs:number='1' rs:write='true'&gt;_x000d__x000a__x0009__x0009__x0009_&lt;s:datatype dt:type='string' dt:maxLength='80' rs:precision='0'_x000d__x000a__x0009__x0009__x0009_ rs:maybenull='false'/&gt;_x000d__x000a__x0009__x0009_&lt;/s:AttributeType&gt;_x000d__x000a__x0009__x0009_&lt;s:AttributeType name='fldGroupName' rs:number='2' rs:write='true'&gt;_x000d__x000a__x0009__x0009__x0009_&lt;s:datatype dt:type='string' dt:maxLength='150' rs:precision='0'_x000d__x000a__x0009__x0009__x0009_ rs:maybenull='false'/&gt;_x000d__x000a__x0009__x0009_&lt;/s:AttributeType&gt;_x000d__x000a__x0009__x0009_&lt;s:AttributeType name='fldGroupDescription' rs:number='3'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GroupIndex' rs:number='4'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extends type='rs:rowbase'/&gt;_x000d__x000a__x0009_&lt;/s:ElementType&gt;_x000d__x000a_&lt;/s:Schema&gt;_x000d__x000a_&lt;rs:data&gt;_x000d__x000a__x0009_&lt;z:row fldGroupID='GR4E7A875BA7D50A4CAF116DCAEB97453B'_x000d__x000a__x0009__x0009_ fldGroupName='TFRBIFJhYWQ=' fldGroupDescription='' fldGroupIndex='1'/&gt;_x000d__x000a_&lt;/rs:data&gt;_x000d__x000a_&lt;/xml&gt;"/>
    <w:docVar w:name="tblValue" w:val="&lt;xml xmlns:s='uuid:BDC6E3F0-6DA3-11d1-A2A3-00AA00C14882'_x000d__x000a__x0009_xmlns:dt='uuid:C2F41010-65B3-11d1-A29F-00AA00C14882'_x000d__x000a__x0009_xmlns:rs='urn:schemas-microsoft-com:rowset'_x000d__x000a__x0009_xmlns:z='#RowsetSchema'&gt;_x000d__x000a_&lt;s:Schema id='RowsetSchema'&gt;_x000d__x000a__x0009_&lt;s:ElementType name='row' content='eltOnly' rs:updatable='true'&gt;_x000d__x000a__x0009__x0009_&lt;s:AttributeType name='fldValueID' rs:number='1' rs:write='true'&gt;_x000d__x000a__x0009__x0009__x0009_&lt;s:datatype dt:type='string' dt:maxLength='80' rs:precision='0'_x000d__x000a__x0009__x0009__x0009_ rs:maybenull='false'/&gt;_x000d__x000a__x0009__x0009_&lt;/s:AttributeType&gt;_x000d__x000a__x0009__x0009_&lt;s:AttributeType name='fldValueParentID' rs:number='2'_x000d__x000a__x0009__x0009__x0009_ rs:write='true'&gt;_x000d__x000a__x0009__x0009__x0009_&lt;s:datatype dt:type='string' dt:maxLength='80' rs:precision='0'_x000d__x000a__x0009__x0009__x0009_ rs:maybenull='false'/&gt;_x000d__x000a__x0009__x0009_&lt;/s:AttributeType&gt;_x000d__x000a__x0009__x0009_&lt;s:AttributeType name='fldValueName' rs:number='3' rs:write='true'&gt;_x000d__x000a__x0009__x0009__x0009_&lt;s:datatype dt:type='string' dt:maxLength='32767' rs:precision='0'_x000d__x000a__x0009__x0009__x0009_ rs:long='true' rs:maybenull='false'/&gt;_x000d__x000a__x0009__x0009_&lt;/s:AttributeType&gt;_x000d__x000a__x0009__x0009_&lt;s:AttributeType name='fldValueExValue' rs:number='4'_x000d__x000a__x0009__x0009__x0009_ rs:nullable='true' rs:write='true'&gt;_x000d__x000a__x0009__x0009__x0009_&lt;s:datatype dt:type='string' dt:maxLength='800' rs:precision='0'_x000d__x000a__x0009__x0009__x0009_ rs:long='true' rs:maybenull='false'/&gt;_x000d__x000a__x0009__x0009_&lt;/s:AttributeType&gt;_x000d__x000a__x0009__x0009_&lt;s:AttributeType name='fldValueIndex' rs:number='5'_x000d__x000a__x0009__x0009__x0009_ rs:write='true'&gt;_x000d__x000a__x0009__x0009__x0009_&lt;s:datatype dt:type='int' dt:maxLength='4' rs:precision='0'_x000d__x000a__x0009__x0009__x0009_ rs:fixedlength='true' rs:maybenull='false'/&gt;_x000d__x000a__x0009__x0009_&lt;/s:AttributeType&gt;_x000d__x000a__x0009__x0009_&lt;s:AttributeType name='fldValueType' rs:number='6' rs:write='true'&gt;_x000d__x000a__x0009__x0009__x0009_&lt;s:datatype dt:type='int' dt:maxLength='4' rs:precision='0'_x000d__x000a__x0009__x0009__x0009_ rs:fixedlength='true' rs:maybenull='false'/&gt;_x000d__x000a__x0009__x0009_&lt;/s:AttributeType&gt;_x000d__x000a__x0009__x0009_&lt;s:extends type='rs:rowbase'/&gt;_x000d__x000a__x0009_&lt;/s:ElementType&gt;_x000d__x000a_&lt;/s:Schema&gt;_x000d__x000a_&lt;rs:data&gt;_x000d__x000a__x0009_&lt;z:row fldValueID='0A702D80C84051439A1AF2BA64571BE0~0'_x000d__x000a__x0009__x0009_ fldValueParentID='VV17CA0F2701D1A3428779EE1F1EC1060F'_x000d__x000a__x0009__x0009_ fldValueName='QmVkcmlqZnN2b2VyaW5n' fldValueExValue='QmVkcmlqZnN2b2VyaW5n'_x000d__x000a__x0009__x0009_ fldValueIndex='1' fldValueType='0'/&gt;_x000d__x000a__x0009_&lt;z:row fldValueID='B39405BE3A047E46B785C976870C6048~0'_x000d__x000a__x0009__x0009_ fldValueParentID='VV4B2A404038CCC44CA7EFBB768F17E476'_x000d__x000a__x0009__x0009_ fldValueName='V2llbmVu' fldValueExValue='V2llbmVu' fldValueIndex='1'_x000d__x000a__x0009__x0009_ fldValueType='0'/&gt;_x000d__x000a__x0009_&lt;z:row fldValueID='E4323239E8A2F74685AC16E1E146274E~0'_x000d__x000a__x0009__x0009_ fldValueParentID='VVECA305F982ADB7478B15696A8C1EBE98'_x000d__x000a__x0009__x0009_ fldValueName='V29uZW4gZW4gUnVpbXRl' fldValueExValue='V29uZW4gZW4gUnVpbXRl'_x000d__x000a__x0009__x0009_ fldValueIndex='1' fldValueType='0'/&gt;_x000d__x000a__x0009_&lt;z:row fldValueID='BCE7D2A5F22084459F4E70989A4A5220~0'_x000d__x000a__x0009__x0009_ fldValueParentID='VV17CA0F2701D1A3428779EE1F1EC1060F'_x000d__x000a__x0009__x0009_ fldValueName='QmVoZWVyIGVuIFZhc3Rnb2Vk' fldValueExValue='QmVoZWVyIGVuIFZhc3Rnb2Vk'_x000d__x000a__x0009__x0009_ fldValueIndex='2' fldValueType='0'/&gt;_x000d__x000a__x0009_&lt;z:row fldValueID='B9895D467767074A9DA133A2E840656C~0'_x000d__x000a__x0009__x0009_ fldValueParentID='VV4B2A404038CCC44CA7EFBB768F17E476'_x000d__x000a__x0009__x0009_ fldValueName='QmlubmVuZGlqaw==' fldValueExValue='QmlubmVuZGlqaw=='_x000d__x000a__x0009__x0009_ fldValueIndex='2' fldValueType='0'/&gt;_x000d__x000a__x0009_&lt;z:row fldValueID='B913E09D26204349AB78F8F10D30E0C0~0'_x000d__x000a__x0009__x0009_ fldValueParentID='VVECA305F982ADB7478B15696A8C1EBE98'_x000d__x000a__x0009__x0009_ fldValueName='RWNvbm9taWUgZW4gdG9lcmlzbWU=' fldValueExValue='RWNvbm9taWUgZW4gdG9lcmlzbWU='_x000d__x000a__x0009__x0009_ fldValueIndex='2' fldValueType='0'/&gt;_x000d__x000a__x0009_&lt;z:row fldValueID='B22E5D5EE886394A9EC47E2CFF13AFC5~0'_x000d__x000a__x0009__x0009_ fldValueParentID='VV17CA0F2701D1A3428779EE1F1EC1060F'_x000d__x000a__x0009__x0009_ fldValueName='Q29uY2VybnN0YWY=' fldValueExValue='Q29uY2VybnN0YWY='_x000d__x000a__x0009__x0009_ fldValueIndex='3' fldValueType='0'/&gt;_x000d__x000a__x0009_&lt;z:row fldValueID='8D06B3A180A2724DBF4D0D557ACB4052~0'_x000d__x000a__x0009__x0009_ fldValueParentID='VV4B2A404038CCC44CA7EFBB768F17E476'_x000d__x000a__x0009__x0009_ fldValueName='TW9zdGVydA==' fldValueExValue='TW9zdGVydA=='_x000d__x000a__x0009__x0009_ fldValueIndex='3' fldValueType='0'/&gt;_x000d__x000a__x0009_&lt;z:row fldValueID='A3A06E5A7116D04D99E969000403FCAD~0'_x000d__x000a__x0009__x0009_ fldValueParentID='VVECA305F982ADB7478B15696A8C1EBE98'_x000d__x000a__x0009__x0009_ fldValueName='Q3VsdHV1ciwgcmVjcmVhdGllIGVuIHNwb3J0' fldValueExValue='Q3VsdHV1ciwgcmVjcmVhdGllIGVuIHNwb3J0'_x000d__x000a__x0009__x0009_ fldValueIndex='3' fldValueType='0'/&gt;_x000d__x000a__x0009_&lt;z:row fldValueID='03F3112DFF730543B20D5BF3A51A4EE4~0'_x000d__x000a__x0009__x0009_ fldValueParentID='VV17CA0F2701D1A3428779EE1F1EC1060F'_x000d__x000a__x0009__x0009_ fldValueName='RGllbnN0dmVybGVuaW5n' fldValueExValue='RGllbnN0dmVybGVuaW5n'_x000d__x000a__x0009__x0009_ fldValueIndex='4' fldValueType='0'/&gt;_x000d__x000a__x0009_&lt;z:row fldValueID='8F8000CB8CDBEF419EF0B7395A71653C~0'_x000d__x000a__x0009__x0009_ fldValueParentID='VV4B2A404038CCC44CA7EFBB768F17E476'_x000d__x000a__x0009__x0009_ fldValueName='VWRv' fldValueExValue='VWRv' fldValueIndex='4'_x000d__x000a__x0009__x0009_ fldValueType='0'/&gt;_x000d__x000a__x0009_&lt;z:row fldValueID='D17A0292382C3645A812CDAC9A295D4F~0'_x000d__x000a__x0009__x0009_ fldValueParentID='VVECA305F982ADB7478B15696A8C1EBE98'_x000d__x000a__x0009__x0009_ fldValueName='Wm9yZywgd2Vsemlqbiwgd2VyayBlbiBpbmtvbWVu'_x000d__x000a__x0009__x0009_ fldValueExValue='Wm9yZywgd2Vsemlqbiwgd2VyayBlbiBpbmtvbWVu'_x000d__x000a__x0009__x0009_ fldValueIndex='4' fldValueType='0'/&gt;_x000d__x000a__x0009_&lt;z:row fldValueID='5BC60CF5B4DA2746AE1E87A56A6A3B8F~0'_x000d__x000a__x0009__x0009_ fldValueParentID='VV17CA0F2701D1A3428779EE1F1EC1060F'_x000d__x000a__x0009__x0009_ fldValueName='RmFjaWxpdGFpcmUgRGllbnN0dmVybGVuaW5n' fldValueExValue='RmFjaWxpdGFpcmUgRGllbnN0dmVybGVuaW5n'_x000d__x000a__x0009__x0009_ fldValueIndex='5' fldValueType='0'/&gt;_x000d__x000a__x0009_&lt;z:row fldValueID='DDD6F3BBD2C3D54E89CE646809E25DEE~0'_x000d__x000a__x0009__x0009_ fldValueParentID='VV4B2A404038CCC44CA7EFBB768F17E476'_x000d__x000a__x0009__x0009_ fldValueName='VmFuIER1aWpu' fldValueExValue='VmFuIER1aWpu'_x000d__x000a__x0009__x0009_ fldValueIndex='5' fldValueType='0'/&gt;_x000d__x000a__x0009_&lt;z:row fldValueID='0797D396F9CBB340B0E1411D8E992779~0'_x000d__x000a__x0009__x0009_ fldValueParentID='VVECA305F982ADB7478B15696A8C1EBE98'_x000d__x000a__x0009__x0009_ fldValueName='T25kZXJ3aWpzIGVuIGVkdWNhdGll' fldValueExValue='T25kZXJ3aWpzIGVuIGVkdWNhdGll'_x000d__x000a__x0009__x0009_ fldValueIndex='5' fldValueType='0'/&gt;_x000d__x000a__x0009_&lt;z:row fldValueID='229336507DFBEC4687553F2196EE0CCF~0'_x000d__x000a__x0009__x0009_ fldValueParentID='VV17CA0F2701D1A3428779EE1F1EC1060F'_x000d__x000a__x0009__x0009_ fldValueName='RmxleGFmZGVsaW5n' fldValueExValue='RmxleGFmZGVsaW5n'_x000d__x000a__x0009__x0009_ fldValueIndex='6' fldValueType='0'/&gt;_x000d__x000a__x0009_&lt;z:row fldValueID='82A9D18D31CD1D428AFD7140F57373FC~0'_x000d__x000a__x0009__x0009_ fldValueParentID='VVECA305F982ADB7478B15696A8C1EBE98'_x000d__x000a__x0009__x0009_ fldValueName='V2VnZW4sIHZlcmtlZXIgZW4gdmVydm9lcg==' fldValueExValue='V2VnZW4sIHZlcmtlZXIgZW4gdmVydm9lcg=='_x000d__x000a__x0009__x0009_ fldValueIndex='6' fldValueType='0'/&gt;_x000d__x000a__x0009_&lt;z:row fldValueID='B3C2B5EB189C53459D7279FF7F0A8580~0'_x000d__x000a__x0009__x0009_ fldValueParentID='VV17CA0F2701D1A3428779EE1F1EC1060F'_x000d__x000a__x0009__x0009_ fldValueName='R3JpZmZpZQ==' fldValueExValue='R3JpZmZpZQ=='_x000d__x000a__x0009__x0009_ fldValueIndex='7' fldValueType='0'/&gt;_x000d__x000a__x0009_&lt;z:row fldValueID='9666179132ADC34A973A74E046C99883~0'_x000d__x000a__x0009__x0009_ fldValueParentID='VVECA305F982ADB7478B15696A8C1EBE98'_x000d__x000a__x0009__x0009_ fldValueName='R3JvZW4sIHdhdGVyIGVuIG1pbGlldQ==' fldValueExValue='R3JvZW4sIHdhdGVyIGVuIG1pbGlldQ=='_x000d__x000a__x0009__x0009_ fldValueIndex='7' fldValueType='0'/&gt;_x000d__x000a__x0009_&lt;z:row fldValueID='ECD9C74E2D7A114CAAD1E7574044EC8E~0'_x000d__x000a__x0009__x0009_ fldValueParentID='VV17CA0F2701D1A3428779EE1F1EC1060F'_x000d__x000a__x0009__x0009_ fldValueName='UHJvamVjdGVu' fldValueExValue='UHJvamVjdGVu'_x000d__x000a__x0009__x0009_ fldValueIndex='8' fldValueType='0'/&gt;_x000d__x000a__x0009_&lt;z:row fldValueID='B67510204F439D48A50B63BC686A2F53~0'_x000d__x000a__x0009__x0009_ fldValueParentID='VVECA305F982ADB7478B15696A8C1EBE98'_x000d__x000a__x0009__x0009_ fldValueName='VmVpbGlnaGVpZA==' fldValueExValue='VmVpbGlnaGVpZA=='_x000d__x000a__x0009__x0009_ fldValueIndex='8' fldValueType='0'/&gt;_x000d__x000a__x0009_&lt;z:row fldValueID='0F179F6B269D4B4B9E6845AEE87157A2~0'_x000d__x000a__x0009__x0009_ fldValueParentID='VV17CA0F2701D1A3428779EE1F1EC1060F'_x000d__x000a__x0009__x0009_ fldValueName='UnVpbXRlIGVuIFZlaWxpZ2hlaWQ=' fldValueExValue='UnVpbXRlIGVuIFZlaWxpZ2hlaWQ='_x000d__x000a__x0009__x0009_ fldValueIndex='9' fldValueType='0'/&gt;_x000d__x000a__x0009_&lt;z:row fldValueID='B14F669585CE384AB55D7A226E5A5D40~0'_x000d__x000a__x0009__x0009_ fldValueParentID='VVECA305F982ADB7478B15696A8C1EBE98'_x000d__x000a__x0009__x0009_ fldValueName='QnVyZ2VyIGVuIEJlc3R1dXI=' fldValueExValue='QnVyZ2VyIGVuIEJlc3R1dXI='_x000d__x000a__x0009__x0009_ fldValueIndex='9' fldValueType='0'/&gt;_x000d__x000a__x0009_&lt;z:row fldValueID='6251340D6F738C4DB8A2AEA3BD77B7A5~0'_x000d__x000a__x0009__x0009_ fldValueParentID='VV17CA0F2701D1A3428779EE1F1EC1060F'_x000d__x000a__x0009__x0009_ fldValueName='U2FtZW5sZXZpbmc=' fldValueExValue='U2FtZW5sZXZpbmc='_x000d__x000a__x0009__x0009_ fldValueIndex='10' fldValueType='0'/&gt;_x000d__x000a_&lt;/rs:data&gt;_x000d__x000a_&lt;/xml&gt;"/>
  </w:docVars>
  <w:rsids>
    <w:rsidRoot w:val="006C6581"/>
    <w:rsid w:val="00117FB9"/>
    <w:rsid w:val="0025299B"/>
    <w:rsid w:val="002A0A4C"/>
    <w:rsid w:val="002C1900"/>
    <w:rsid w:val="003E2D73"/>
    <w:rsid w:val="0048147E"/>
    <w:rsid w:val="004A2500"/>
    <w:rsid w:val="00532531"/>
    <w:rsid w:val="00567AA9"/>
    <w:rsid w:val="00572202"/>
    <w:rsid w:val="005F3950"/>
    <w:rsid w:val="00622DA3"/>
    <w:rsid w:val="006A7D56"/>
    <w:rsid w:val="006C6581"/>
    <w:rsid w:val="00754AFE"/>
    <w:rsid w:val="00776C0B"/>
    <w:rsid w:val="00787273"/>
    <w:rsid w:val="007D4F76"/>
    <w:rsid w:val="008450CB"/>
    <w:rsid w:val="008E0D8B"/>
    <w:rsid w:val="008F4CE3"/>
    <w:rsid w:val="00911B0C"/>
    <w:rsid w:val="00915BF7"/>
    <w:rsid w:val="00974D05"/>
    <w:rsid w:val="00A72272"/>
    <w:rsid w:val="00A7713C"/>
    <w:rsid w:val="00A9522E"/>
    <w:rsid w:val="00AB42A9"/>
    <w:rsid w:val="00B17D34"/>
    <w:rsid w:val="00B94940"/>
    <w:rsid w:val="00BD36A9"/>
    <w:rsid w:val="00CC2581"/>
    <w:rsid w:val="00D050FB"/>
    <w:rsid w:val="00D56E22"/>
    <w:rsid w:val="00D84C99"/>
    <w:rsid w:val="00DE3C72"/>
    <w:rsid w:val="00E16DDF"/>
    <w:rsid w:val="00E36BB5"/>
    <w:rsid w:val="00ED74A3"/>
    <w:rsid w:val="00F60591"/>
    <w:rsid w:val="00FF251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9B9613"/>
  <w15:docId w15:val="{FAECC6AA-A82F-42DD-8C68-0D388A36A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F3950"/>
    <w:rPr>
      <w:rFonts w:ascii="Arial" w:hAnsi="Arial"/>
      <w:szCs w:val="24"/>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787273"/>
    <w:pPr>
      <w:tabs>
        <w:tab w:val="center" w:pos="4536"/>
        <w:tab w:val="right" w:pos="9072"/>
      </w:tabs>
    </w:pPr>
    <w:rPr>
      <w:rFonts w:ascii="Times New Roman" w:hAnsi="Times New Roman"/>
      <w:sz w:val="24"/>
      <w:lang w:eastAsia="nl-NL"/>
    </w:rPr>
  </w:style>
  <w:style w:type="character" w:customStyle="1" w:styleId="KoptekstChar">
    <w:name w:val="Koptekst Char"/>
    <w:link w:val="Koptekst"/>
    <w:rsid w:val="00787273"/>
    <w:rPr>
      <w:rFonts w:ascii="Times New Roman" w:hAnsi="Times New Roman"/>
      <w:sz w:val="24"/>
      <w:szCs w:val="24"/>
    </w:rPr>
  </w:style>
  <w:style w:type="paragraph" w:styleId="Voettekst">
    <w:name w:val="footer"/>
    <w:basedOn w:val="Standaard"/>
    <w:link w:val="VoettekstChar"/>
    <w:uiPriority w:val="99"/>
    <w:unhideWhenUsed/>
    <w:rsid w:val="006C6581"/>
    <w:pPr>
      <w:tabs>
        <w:tab w:val="center" w:pos="4536"/>
        <w:tab w:val="right" w:pos="9072"/>
      </w:tabs>
    </w:pPr>
  </w:style>
  <w:style w:type="character" w:customStyle="1" w:styleId="VoettekstChar">
    <w:name w:val="Voettekst Char"/>
    <w:link w:val="Voettekst"/>
    <w:uiPriority w:val="99"/>
    <w:rsid w:val="006C6581"/>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ickkeul\AppData\Local\Temp\IW\IWRITER\LTA%20Raad.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LTA Raad</Template>
  <TotalTime>10</TotalTime>
  <Pages>2</Pages>
  <Words>303</Words>
  <Characters>1904</Characters>
  <Application>Microsoft Office Word</Application>
  <DocSecurity>0</DocSecurity>
  <Lines>100</Lines>
  <Paragraphs>71</Paragraphs>
  <ScaleCrop>false</ScaleCrop>
  <HeadingPairs>
    <vt:vector size="2" baseType="variant">
      <vt:variant>
        <vt:lpstr>Titel</vt:lpstr>
      </vt:variant>
      <vt:variant>
        <vt:i4>1</vt:i4>
      </vt:variant>
    </vt:vector>
  </HeadingPairs>
  <TitlesOfParts>
    <vt:vector size="1" baseType="lpstr">
      <vt:lpstr/>
    </vt:vector>
  </TitlesOfParts>
  <Company>Gemeente Katwijk</Company>
  <LinksUpToDate>false</LinksUpToDate>
  <CharactersWithSpaces>2136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Rick van Keulen</dc:creator>
  <cp:lastModifiedBy>Erica Verkerk - van de Griend</cp:lastModifiedBy>
  <cp:revision>9</cp:revision>
  <dcterms:created xsi:type="dcterms:W3CDTF">2016-04-08T12:04:00Z</dcterms:created>
  <dcterms:modified xsi:type="dcterms:W3CDTF">2026-04-03T12:02:00Z</dcterms:modified>
</cp:coreProperties>
</file>