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07E8A2C4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 xml:space="preserve">Onderwerp voor de raad </w:t>
      </w:r>
      <w:r w:rsidR="00B57869">
        <w:rPr>
          <w:rFonts w:cs="Arial"/>
          <w:b/>
          <w:sz w:val="28"/>
          <w:szCs w:val="28"/>
        </w:rPr>
        <w:t>V</w:t>
      </w:r>
      <w:r w:rsidR="00D76065">
        <w:rPr>
          <w:rFonts w:cs="Arial"/>
          <w:b/>
          <w:sz w:val="28"/>
          <w:szCs w:val="28"/>
        </w:rPr>
        <w:t xml:space="preserve">aststelling begrotingen jeugdhulp Holland Rijnland </w:t>
      </w:r>
      <w:r w:rsidR="00B57869">
        <w:rPr>
          <w:rFonts w:cs="Arial"/>
          <w:b/>
          <w:sz w:val="28"/>
          <w:szCs w:val="28"/>
        </w:rPr>
        <w:t>2027</w:t>
      </w:r>
      <w:r w:rsidR="00E82259">
        <w:rPr>
          <w:rFonts w:cs="Arial"/>
          <w:b/>
          <w:sz w:val="28"/>
          <w:szCs w:val="28"/>
        </w:rPr>
        <w:t>-2030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02B8EAE2" w:rsidR="00787273" w:rsidRPr="00B069AB" w:rsidRDefault="000758FB" w:rsidP="00D76065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Cs w:val="20"/>
              </w:rPr>
              <w:t xml:space="preserve">De jeugdhulp kopen we gezamenlijk </w:t>
            </w:r>
            <w:r w:rsidR="00950E12">
              <w:rPr>
                <w:rFonts w:cs="Arial"/>
                <w:bCs/>
                <w:szCs w:val="20"/>
              </w:rPr>
              <w:t xml:space="preserve">in </w:t>
            </w:r>
            <w:r>
              <w:rPr>
                <w:rFonts w:cs="Arial"/>
                <w:bCs/>
                <w:szCs w:val="20"/>
              </w:rPr>
              <w:t xml:space="preserve">met de 13 samenwerkende gemeenten binnen </w:t>
            </w:r>
            <w:r w:rsidR="002370A5">
              <w:rPr>
                <w:rFonts w:cs="Arial"/>
                <w:bCs/>
                <w:szCs w:val="20"/>
              </w:rPr>
              <w:t xml:space="preserve">de regio Holland Rijnland. </w:t>
            </w:r>
            <w:r w:rsidR="00CF14A1" w:rsidRPr="00CF14A1">
              <w:rPr>
                <w:rFonts w:cs="Arial"/>
                <w:bCs/>
                <w:szCs w:val="20"/>
              </w:rPr>
              <w:t xml:space="preserve">Voor de zomer </w:t>
            </w:r>
            <w:r w:rsidR="003B0FA6">
              <w:rPr>
                <w:rFonts w:cs="Arial"/>
                <w:bCs/>
                <w:szCs w:val="20"/>
              </w:rPr>
              <w:t>stelt</w:t>
            </w:r>
            <w:r w:rsidR="00CF14A1" w:rsidRPr="00CF14A1">
              <w:rPr>
                <w:rFonts w:cs="Arial"/>
                <w:bCs/>
                <w:szCs w:val="20"/>
              </w:rPr>
              <w:t xml:space="preserve"> de GR Serviceorganisatie Zorg (SO Zorg) Holland Rijnland, de uitvoeringsorganisatie die voor onze regio alle zaken rondom de inkoop en het contracteren van specialistische jeugdhulp regelt, </w:t>
            </w:r>
            <w:r w:rsidR="003B0FA6">
              <w:rPr>
                <w:rFonts w:cs="Arial"/>
                <w:bCs/>
                <w:szCs w:val="20"/>
              </w:rPr>
              <w:t xml:space="preserve">voor ons de </w:t>
            </w:r>
            <w:r w:rsidR="003B0FA6" w:rsidRPr="00950E12">
              <w:rPr>
                <w:rFonts w:cs="Arial"/>
                <w:bCs/>
                <w:i/>
                <w:iCs/>
                <w:szCs w:val="20"/>
              </w:rPr>
              <w:t xml:space="preserve">Begroting Jeugdhulp </w:t>
            </w:r>
            <w:r w:rsidR="00D3364C" w:rsidRPr="00950E12">
              <w:rPr>
                <w:rFonts w:cs="Arial"/>
                <w:bCs/>
                <w:i/>
                <w:iCs/>
                <w:szCs w:val="20"/>
              </w:rPr>
              <w:t>Holland Rijnland 2027</w:t>
            </w:r>
            <w:r w:rsidR="00D3364C">
              <w:rPr>
                <w:rFonts w:cs="Arial"/>
                <w:bCs/>
                <w:szCs w:val="20"/>
              </w:rPr>
              <w:t xml:space="preserve"> en de </w:t>
            </w:r>
            <w:r w:rsidR="00D60604" w:rsidRPr="00950E12">
              <w:rPr>
                <w:rFonts w:cs="Arial"/>
                <w:bCs/>
                <w:i/>
                <w:iCs/>
                <w:szCs w:val="20"/>
              </w:rPr>
              <w:t>M</w:t>
            </w:r>
            <w:r w:rsidR="00D3364C" w:rsidRPr="00950E12">
              <w:rPr>
                <w:rFonts w:cs="Arial"/>
                <w:bCs/>
                <w:i/>
                <w:iCs/>
                <w:szCs w:val="20"/>
              </w:rPr>
              <w:t>eerjarenraming</w:t>
            </w:r>
            <w:r w:rsidR="00D60604" w:rsidRPr="00950E12">
              <w:rPr>
                <w:rFonts w:cs="Arial"/>
                <w:bCs/>
                <w:i/>
                <w:iCs/>
                <w:szCs w:val="20"/>
              </w:rPr>
              <w:t xml:space="preserve"> 2028-2030</w:t>
            </w:r>
            <w:r w:rsidR="00950E12">
              <w:rPr>
                <w:rFonts w:cs="Arial"/>
                <w:bCs/>
                <w:szCs w:val="20"/>
              </w:rPr>
              <w:t xml:space="preserve"> op</w:t>
            </w:r>
            <w:r w:rsidR="00CF14A1" w:rsidRPr="00CF14A1">
              <w:rPr>
                <w:rFonts w:cs="Arial"/>
                <w:bCs/>
                <w:szCs w:val="20"/>
              </w:rPr>
              <w:t>.</w:t>
            </w:r>
            <w:r w:rsidR="00D60604">
              <w:rPr>
                <w:rFonts w:cs="Arial"/>
                <w:bCs/>
                <w:szCs w:val="20"/>
              </w:rPr>
              <w:t xml:space="preserve"> De</w:t>
            </w:r>
            <w:r w:rsidR="00820F6F">
              <w:rPr>
                <w:rFonts w:cs="Arial"/>
                <w:bCs/>
                <w:szCs w:val="20"/>
              </w:rPr>
              <w:t>ze</w:t>
            </w:r>
            <w:r w:rsidR="00D60604">
              <w:rPr>
                <w:rFonts w:cs="Arial"/>
                <w:bCs/>
                <w:szCs w:val="20"/>
              </w:rPr>
              <w:t xml:space="preserve"> wordt net voor het zomerreces, samen met de </w:t>
            </w:r>
            <w:r w:rsidR="00A22F31">
              <w:rPr>
                <w:rFonts w:cs="Arial"/>
                <w:bCs/>
                <w:szCs w:val="20"/>
              </w:rPr>
              <w:t xml:space="preserve">begroting voor het Regionaal Programmateam, ter besluitvorming aan het college </w:t>
            </w:r>
            <w:r w:rsidR="00950E12">
              <w:rPr>
                <w:rFonts w:cs="Arial"/>
                <w:bCs/>
                <w:szCs w:val="20"/>
              </w:rPr>
              <w:t>en daaropvolgend aan de Raad voorgelegd.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12B83D61" w:rsidR="00BE1511" w:rsidRPr="000B593F" w:rsidRDefault="00BE1511" w:rsidP="000B593F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Cs w:val="20"/>
                <w:lang w:eastAsia="nl-NL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6 Sociaal domein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4975445C" w:rsidR="00016E29" w:rsidRPr="00B069AB" w:rsidRDefault="00016E29" w:rsidP="000B593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Soetendal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29B296BD" w:rsidR="00787273" w:rsidRPr="00B069AB" w:rsidRDefault="000B593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Beleid Sociale Leefomgeving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1C1FBF9F" w:rsidR="00132431" w:rsidRPr="00B069AB" w:rsidRDefault="000B593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Herma Kip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4B79A7CC" w:rsidR="00787273" w:rsidRPr="00B069AB" w:rsidRDefault="0027398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Datum collegebesluit zal naar verwachting 14 juli 2026 zijn</w:t>
            </w:r>
            <w:r w:rsidR="002665F8">
              <w:rPr>
                <w:rFonts w:cs="Arial"/>
                <w:sz w:val="19"/>
                <w:szCs w:val="19"/>
              </w:rPr>
              <w:t>.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5BC9A5B1" w:rsidR="00787273" w:rsidRPr="00B069AB" w:rsidRDefault="0027398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Specialistische jeugdhulp (voorzieningen jeugd)</w:t>
            </w:r>
            <w:r w:rsidR="00572202"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="00572202"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6D3CAB04" w:rsidR="00787273" w:rsidRPr="00B069AB" w:rsidRDefault="00820F6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Naar verwachting </w:t>
            </w:r>
            <w:r w:rsidR="002665F8">
              <w:rPr>
                <w:rFonts w:cs="Arial"/>
                <w:sz w:val="19"/>
                <w:szCs w:val="19"/>
              </w:rPr>
              <w:t>op 17 juli 2026.</w:t>
            </w: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14A00C2C" w:rsidR="00787273" w:rsidRPr="00820F6F" w:rsidRDefault="00820F6F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820F6F">
              <w:rPr>
                <w:rFonts w:cs="Arial"/>
                <w:sz w:val="19"/>
                <w:szCs w:val="19"/>
              </w:rPr>
              <w:t>Nog niet bekend</w:t>
            </w: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110B4" w14:textId="77777777" w:rsidR="004709E2" w:rsidRDefault="004709E2">
      <w:r>
        <w:separator/>
      </w:r>
    </w:p>
  </w:endnote>
  <w:endnote w:type="continuationSeparator" w:id="0">
    <w:p w14:paraId="3ABA763D" w14:textId="77777777" w:rsidR="004709E2" w:rsidRDefault="00470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2D56A" w14:textId="77777777" w:rsidR="004709E2" w:rsidRDefault="004709E2">
      <w:r>
        <w:separator/>
      </w:r>
    </w:p>
  </w:footnote>
  <w:footnote w:type="continuationSeparator" w:id="0">
    <w:p w14:paraId="11126032" w14:textId="77777777" w:rsidR="004709E2" w:rsidRDefault="00470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758FB"/>
    <w:rsid w:val="00086F28"/>
    <w:rsid w:val="000B593F"/>
    <w:rsid w:val="00117FB9"/>
    <w:rsid w:val="00132431"/>
    <w:rsid w:val="001F050E"/>
    <w:rsid w:val="002370A5"/>
    <w:rsid w:val="002665F8"/>
    <w:rsid w:val="00273982"/>
    <w:rsid w:val="00285161"/>
    <w:rsid w:val="002C1900"/>
    <w:rsid w:val="003606E8"/>
    <w:rsid w:val="003B0FA6"/>
    <w:rsid w:val="004242FA"/>
    <w:rsid w:val="00465141"/>
    <w:rsid w:val="004709E2"/>
    <w:rsid w:val="0048147E"/>
    <w:rsid w:val="00572202"/>
    <w:rsid w:val="005F3950"/>
    <w:rsid w:val="00623396"/>
    <w:rsid w:val="006F1EC0"/>
    <w:rsid w:val="00740B4F"/>
    <w:rsid w:val="0075712F"/>
    <w:rsid w:val="00787273"/>
    <w:rsid w:val="00820F6F"/>
    <w:rsid w:val="00950E12"/>
    <w:rsid w:val="00974D05"/>
    <w:rsid w:val="00A22F31"/>
    <w:rsid w:val="00A7713C"/>
    <w:rsid w:val="00A84C6A"/>
    <w:rsid w:val="00A91123"/>
    <w:rsid w:val="00B069AB"/>
    <w:rsid w:val="00B31994"/>
    <w:rsid w:val="00B57869"/>
    <w:rsid w:val="00B8525D"/>
    <w:rsid w:val="00BA728E"/>
    <w:rsid w:val="00BD36A9"/>
    <w:rsid w:val="00BE1511"/>
    <w:rsid w:val="00CC2AE3"/>
    <w:rsid w:val="00CF14A1"/>
    <w:rsid w:val="00D3364C"/>
    <w:rsid w:val="00D56E22"/>
    <w:rsid w:val="00D60604"/>
    <w:rsid w:val="00D76065"/>
    <w:rsid w:val="00E615B4"/>
    <w:rsid w:val="00E82259"/>
    <w:rsid w:val="00F303F6"/>
    <w:rsid w:val="00F36B2D"/>
    <w:rsid w:val="00F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566a4-e57d-45f4-8bed-c9d7acfe89d3" xsi:nil="true"/>
    <lcf76f155ced4ddcb4097134ff3c332f xmlns="2cee969c-009e-49f0-9859-2bfcc5c47267">
      <Terms xmlns="http://schemas.microsoft.com/office/infopath/2007/PartnerControls"/>
    </lcf76f155ced4ddcb4097134ff3c332f>
    <SharedWithUsers xmlns="f4d566a4-e57d-45f4-8bed-c9d7acfe89d3">
      <UserInfo>
        <DisplayName>Fons Schreuder</DisplayName>
        <AccountId>963</AccountId>
        <AccountType/>
      </UserInfo>
      <UserInfo>
        <DisplayName>Marjolein Valasek-Slijkhuis</DisplayName>
        <AccountId>652</AccountId>
        <AccountType/>
      </UserInfo>
      <UserInfo>
        <DisplayName>Karolien Vrolijk</DisplayName>
        <AccountId>455</AccountId>
        <AccountType/>
      </UserInfo>
      <UserInfo>
        <DisplayName>Erica Verkerk</DisplayName>
        <AccountId>159</AccountId>
        <AccountType/>
      </UserInfo>
      <UserInfo>
        <DisplayName>Ariadne de Neef</DisplayName>
        <AccountId>1220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36580A4535241A9B127AFEAFD2890" ma:contentTypeVersion="14" ma:contentTypeDescription="Een nieuw document maken." ma:contentTypeScope="" ma:versionID="add0d0493afdceb3f552edd9a25b2e37">
  <xsd:schema xmlns:xsd="http://www.w3.org/2001/XMLSchema" xmlns:xs="http://www.w3.org/2001/XMLSchema" xmlns:p="http://schemas.microsoft.com/office/2006/metadata/properties" xmlns:ns2="2cee969c-009e-49f0-9859-2bfcc5c47267" xmlns:ns3="f4d566a4-e57d-45f4-8bed-c9d7acfe89d3" targetNamespace="http://schemas.microsoft.com/office/2006/metadata/properties" ma:root="true" ma:fieldsID="681c5cf830e18839a995cad4ba4dfa26" ns2:_="" ns3:_="">
    <xsd:import namespace="2cee969c-009e-49f0-9859-2bfcc5c47267"/>
    <xsd:import namespace="f4d566a4-e57d-45f4-8bed-c9d7acfe89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e969c-009e-49f0-9859-2bfcc5c47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66a4-e57d-45f4-8bed-c9d7acfe89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a078ae-b6f3-4497-b876-ed73024f9b71}" ma:internalName="TaxCatchAll" ma:showField="CatchAllData" ma:web="f4d566a4-e57d-45f4-8bed-c9d7acfe89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f4d566a4-e57d-45f4-8bed-c9d7acfe89d3"/>
    <ds:schemaRef ds:uri="2cee969c-009e-49f0-9859-2bfcc5c47267"/>
  </ds:schemaRefs>
</ds:datastoreItem>
</file>

<file path=customXml/itemProps2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DBBF58-38DD-409D-B954-340990480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e969c-009e-49f0-9859-2bfcc5c47267"/>
    <ds:schemaRef ds:uri="f4d566a4-e57d-45f4-8bed-c9d7acfe8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1</TotalTime>
  <Pages>2</Pages>
  <Words>201</Words>
  <Characters>1232</Characters>
  <Application>Microsoft Office Word</Application>
  <DocSecurity>0</DocSecurity>
  <Lines>44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2</cp:revision>
  <dcterms:created xsi:type="dcterms:W3CDTF">2026-05-31T05:34:00Z</dcterms:created>
  <dcterms:modified xsi:type="dcterms:W3CDTF">2026-05-31T05:34:00Z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0x01010080C36580A4535241A9B127AFEAFD2890</vt:lpwstr>
  </property>
  <property fmtid="{D5CDD505-2E9C-101B-9397-08002B2CF9AE}" pid="3" name="MediaServiceImageTags">
    <vt:lpwstr/>
  </property>
  <property fmtid="{D5CDD505-2E9C-101B-9397-08002B2CF9AE}" pid="4" name="docLang">
    <vt:lpwstr>nl</vt:lpwstr>
  </property>
</Properties>
</file>