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9BF5B64" w14:textId="6AEC1C9A" w:rsidR="00787273" w:rsidRPr="00623396" w:rsidRDefault="00751904" w:rsidP="00016E29">
      <w:pPr>
        <w:spacing w:line="300" w:lineRule="auto"/>
        <w:rPr>
          <w:rFonts w:cs="Arial"/>
          <w:b/>
          <w:sz w:val="28"/>
          <w:szCs w:val="28"/>
        </w:rPr>
      </w:pPr>
      <w:r>
        <w:rPr>
          <w:rFonts w:cs="Arial"/>
          <w:b/>
          <w:sz w:val="28"/>
          <w:szCs w:val="28"/>
        </w:rPr>
        <w:t>Verordening Bedrijven investeringszone Katwijk Centrum 2027-2031</w:t>
      </w: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2FE38166" w:rsidR="00787273" w:rsidRPr="00B069AB" w:rsidRDefault="00751904" w:rsidP="00016E29">
            <w:pPr>
              <w:spacing w:line="300" w:lineRule="auto"/>
              <w:rPr>
                <w:rFonts w:cs="Arial"/>
                <w:sz w:val="19"/>
                <w:szCs w:val="19"/>
              </w:rPr>
            </w:pPr>
            <w:r>
              <w:rPr>
                <w:rFonts w:cs="Arial"/>
                <w:b/>
                <w:bCs/>
                <w:sz w:val="19"/>
                <w:szCs w:val="19"/>
              </w:rPr>
              <w:t>O</w:t>
            </w:r>
            <w:r w:rsidRPr="00B069AB">
              <w:rPr>
                <w:rFonts w:cs="Arial"/>
                <w:b/>
                <w:bCs/>
                <w:sz w:val="19"/>
                <w:szCs w:val="19"/>
              </w:rPr>
              <w:t>mschrijving</w:t>
            </w:r>
            <w:r w:rsidR="00787273" w:rsidRPr="00B069AB">
              <w:rPr>
                <w:rFonts w:cs="Arial"/>
                <w:b/>
                <w:bCs/>
                <w:sz w:val="19"/>
                <w:szCs w:val="19"/>
              </w:rPr>
              <w:t xml:space="preserve"> </w:t>
            </w:r>
          </w:p>
        </w:tc>
      </w:tr>
      <w:tr w:rsidR="00787273" w:rsidRPr="00B069AB" w14:paraId="499D2D73" w14:textId="77777777" w:rsidTr="00787273">
        <w:trPr>
          <w:trHeight w:val="84"/>
          <w:tblHeader/>
        </w:trPr>
        <w:tc>
          <w:tcPr>
            <w:tcW w:w="14090" w:type="dxa"/>
            <w:tcBorders>
              <w:bottom w:val="single" w:sz="4" w:space="0" w:color="auto"/>
            </w:tcBorders>
          </w:tcPr>
          <w:p w14:paraId="349C365C" w14:textId="72F688BC" w:rsidR="00751904" w:rsidRPr="00266DB8" w:rsidRDefault="00751904" w:rsidP="00404B7A">
            <w:pPr>
              <w:autoSpaceDE w:val="0"/>
              <w:autoSpaceDN w:val="0"/>
              <w:adjustRightInd w:val="0"/>
              <w:spacing w:line="300" w:lineRule="auto"/>
              <w:rPr>
                <w:rFonts w:eastAsiaTheme="minorEastAsia" w:cstheme="minorHAnsi"/>
                <w:color w:val="000000" w:themeColor="text1"/>
              </w:rPr>
            </w:pPr>
            <w:r w:rsidRPr="00266DB8">
              <w:rPr>
                <w:rFonts w:eastAsia="Arial" w:cstheme="minorHAnsi"/>
                <w:color w:val="000000" w:themeColor="text1"/>
              </w:rPr>
              <w:t xml:space="preserve">Het bestuur van de BIZ Katwijk Centrum heeft de gemeente Katwijk gevraagd om conform de eisen van de Wet BIZ een draagvlakmeting te organiseren. </w:t>
            </w:r>
            <w:r w:rsidRPr="00D64604">
              <w:rPr>
                <w:rFonts w:eastAsia="Arial" w:cstheme="minorHAnsi"/>
                <w:color w:val="000000" w:themeColor="text1"/>
              </w:rPr>
              <w:t>Deze draagvlakmeting zal in de periode 15 september t/m 15 oktober 2026 plaatsvinden</w:t>
            </w:r>
            <w:r w:rsidRPr="00266DB8">
              <w:rPr>
                <w:rFonts w:eastAsia="Arial" w:cstheme="minorHAnsi"/>
                <w:color w:val="000000" w:themeColor="text1"/>
              </w:rPr>
              <w:t>.</w:t>
            </w:r>
            <w:r w:rsidR="00404B7A">
              <w:rPr>
                <w:rFonts w:eastAsia="Arial" w:cstheme="minorHAnsi"/>
                <w:color w:val="000000" w:themeColor="text1"/>
              </w:rPr>
              <w:t xml:space="preserve"> </w:t>
            </w:r>
            <w:r w:rsidRPr="00266DB8">
              <w:rPr>
                <w:rFonts w:eastAsiaTheme="minorEastAsia" w:cstheme="minorHAnsi"/>
                <w:color w:val="000000" w:themeColor="text1"/>
              </w:rPr>
              <w:t xml:space="preserve">De huidige termijn van de BIZ Katwijk Centrum loopt af per 31 december 2026. De ondernemers in het centrum van Katwijk hebben het initiatief genomen om de BIZ te verlengen voor de periode 2027–2031. Uit evaluatie onder ondernemers blijkt brede waardering voor de ingezette koers en draagvlak voor voortzetting. </w:t>
            </w:r>
          </w:p>
          <w:p w14:paraId="5EA52F33" w14:textId="77777777" w:rsidR="00751904" w:rsidRDefault="00751904" w:rsidP="00751904">
            <w:pPr>
              <w:autoSpaceDE w:val="0"/>
              <w:autoSpaceDN w:val="0"/>
              <w:adjustRightInd w:val="0"/>
              <w:spacing w:line="300" w:lineRule="auto"/>
              <w:rPr>
                <w:rFonts w:cs="Arial"/>
                <w:bCs/>
                <w:sz w:val="19"/>
                <w:szCs w:val="19"/>
              </w:rPr>
            </w:pPr>
          </w:p>
          <w:p w14:paraId="5846AEAC" w14:textId="77777777" w:rsidR="00751904" w:rsidRPr="00751904" w:rsidRDefault="00751904" w:rsidP="00751904">
            <w:pPr>
              <w:autoSpaceDE w:val="0"/>
              <w:autoSpaceDN w:val="0"/>
              <w:adjustRightInd w:val="0"/>
              <w:spacing w:line="300" w:lineRule="auto"/>
              <w:rPr>
                <w:rFonts w:cs="Arial"/>
                <w:bCs/>
                <w:sz w:val="19"/>
                <w:szCs w:val="19"/>
              </w:rPr>
            </w:pPr>
            <w:r w:rsidRPr="00751904">
              <w:rPr>
                <w:rFonts w:cs="Arial"/>
                <w:bCs/>
                <w:sz w:val="19"/>
                <w:szCs w:val="19"/>
              </w:rPr>
              <w:t>In de Wet op de Bedrijveninvesteringszone is bepaald dat de draagvlakmeting voor de BIZ kan worden georganiseerd, nadat:</w:t>
            </w:r>
          </w:p>
          <w:p w14:paraId="2AA7E66F" w14:textId="77777777" w:rsidR="00751904" w:rsidRPr="00751904" w:rsidRDefault="00751904" w:rsidP="00751904">
            <w:pPr>
              <w:autoSpaceDE w:val="0"/>
              <w:autoSpaceDN w:val="0"/>
              <w:adjustRightInd w:val="0"/>
              <w:spacing w:line="300" w:lineRule="auto"/>
              <w:rPr>
                <w:rFonts w:cs="Arial"/>
                <w:bCs/>
                <w:sz w:val="19"/>
                <w:szCs w:val="19"/>
              </w:rPr>
            </w:pPr>
            <w:r w:rsidRPr="00751904">
              <w:rPr>
                <w:rFonts w:cs="Arial"/>
                <w:bCs/>
                <w:sz w:val="19"/>
                <w:szCs w:val="19"/>
              </w:rPr>
              <w:t>-</w:t>
            </w:r>
            <w:r w:rsidRPr="00751904">
              <w:rPr>
                <w:rFonts w:cs="Arial"/>
                <w:bCs/>
                <w:sz w:val="19"/>
                <w:szCs w:val="19"/>
              </w:rPr>
              <w:tab/>
              <w:t>het college van B&amp;W een uitvoeringsovereenkomst met de BIZ heeft afgesloten en;</w:t>
            </w:r>
          </w:p>
          <w:p w14:paraId="370AD18F" w14:textId="77777777" w:rsidR="00751904" w:rsidRDefault="00751904" w:rsidP="00751904">
            <w:pPr>
              <w:autoSpaceDE w:val="0"/>
              <w:autoSpaceDN w:val="0"/>
              <w:adjustRightInd w:val="0"/>
              <w:spacing w:line="300" w:lineRule="auto"/>
              <w:rPr>
                <w:rFonts w:cs="Arial"/>
                <w:bCs/>
                <w:sz w:val="19"/>
                <w:szCs w:val="19"/>
              </w:rPr>
            </w:pPr>
            <w:r w:rsidRPr="00751904">
              <w:rPr>
                <w:rFonts w:cs="Arial"/>
                <w:bCs/>
                <w:sz w:val="19"/>
                <w:szCs w:val="19"/>
              </w:rPr>
              <w:t>-</w:t>
            </w:r>
            <w:r w:rsidRPr="00751904">
              <w:rPr>
                <w:rFonts w:cs="Arial"/>
                <w:bCs/>
                <w:sz w:val="19"/>
                <w:szCs w:val="19"/>
              </w:rPr>
              <w:tab/>
              <w:t>de gemeenteraad de BIZ-verordening heeft vastgesteld.</w:t>
            </w:r>
          </w:p>
          <w:p w14:paraId="313E8C2F" w14:textId="77777777" w:rsidR="00751904" w:rsidRDefault="00751904" w:rsidP="00751904">
            <w:pPr>
              <w:autoSpaceDE w:val="0"/>
              <w:autoSpaceDN w:val="0"/>
              <w:adjustRightInd w:val="0"/>
              <w:spacing w:line="300" w:lineRule="auto"/>
              <w:rPr>
                <w:rFonts w:cs="Arial"/>
                <w:bCs/>
                <w:sz w:val="19"/>
                <w:szCs w:val="19"/>
              </w:rPr>
            </w:pPr>
          </w:p>
          <w:p w14:paraId="5FA4A00E" w14:textId="3F876637" w:rsidR="00787273" w:rsidRPr="00B069AB" w:rsidRDefault="00751904" w:rsidP="00751904">
            <w:pPr>
              <w:autoSpaceDE w:val="0"/>
              <w:autoSpaceDN w:val="0"/>
              <w:adjustRightInd w:val="0"/>
              <w:spacing w:line="300" w:lineRule="auto"/>
              <w:rPr>
                <w:rFonts w:cs="Arial"/>
                <w:b/>
                <w:bCs/>
                <w:sz w:val="19"/>
                <w:szCs w:val="19"/>
              </w:rPr>
            </w:pPr>
            <w:r>
              <w:rPr>
                <w:rFonts w:cs="Arial"/>
                <w:bCs/>
                <w:sz w:val="19"/>
                <w:szCs w:val="19"/>
              </w:rPr>
              <w:t xml:space="preserve">De raad wordt gevraagd de </w:t>
            </w:r>
            <w:r w:rsidR="00404B7A">
              <w:rPr>
                <w:rFonts w:cs="Arial"/>
                <w:bCs/>
                <w:sz w:val="19"/>
                <w:szCs w:val="19"/>
              </w:rPr>
              <w:t>V</w:t>
            </w:r>
            <w:r>
              <w:rPr>
                <w:rFonts w:cs="Arial"/>
                <w:bCs/>
                <w:sz w:val="19"/>
                <w:szCs w:val="19"/>
              </w:rPr>
              <w:t xml:space="preserve">erordening </w:t>
            </w:r>
            <w:r w:rsidR="00404B7A">
              <w:rPr>
                <w:rFonts w:cs="Arial"/>
                <w:bCs/>
                <w:sz w:val="19"/>
                <w:szCs w:val="19"/>
              </w:rPr>
              <w:t>Bedrijveninvesteringszone Katwijk Centrum 2027-2031</w:t>
            </w:r>
            <w:r>
              <w:rPr>
                <w:rFonts w:cs="Arial"/>
                <w:bCs/>
                <w:sz w:val="19"/>
                <w:szCs w:val="19"/>
              </w:rPr>
              <w:t>vast te stellen.</w:t>
            </w:r>
            <w:r w:rsidR="002C1900" w:rsidRPr="00B069AB">
              <w:rPr>
                <w:rFonts w:cs="Arial"/>
                <w:bCs/>
                <w:sz w:val="19"/>
                <w:szCs w:val="19"/>
              </w:rPr>
              <w:fldChar w:fldCharType="begin" w:fldLock="1"/>
            </w:r>
            <w:r w:rsidR="002C1900" w:rsidRPr="00B069AB">
              <w:rPr>
                <w:rFonts w:cs="Arial"/>
                <w:bCs/>
                <w:sz w:val="19"/>
                <w:szCs w:val="19"/>
              </w:rPr>
              <w:instrText xml:space="preserve"> mitVV VVBEA983F8BE3DDB4EABAC86893232F74B \* MERGEFORMAT </w:instrText>
            </w:r>
            <w:r w:rsidR="002C1900" w:rsidRPr="00B069AB">
              <w:rPr>
                <w:rFonts w:cs="Arial"/>
                <w:bCs/>
                <w:sz w:val="19"/>
                <w:szCs w:val="19"/>
              </w:rPr>
              <w:fldChar w:fldCharType="end"/>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6C9C95B4" w:rsidR="00BE1511" w:rsidRPr="00B069AB" w:rsidRDefault="00BE1511" w:rsidP="00751904">
            <w:pPr>
              <w:autoSpaceDE w:val="0"/>
              <w:autoSpaceDN w:val="0"/>
              <w:adjustRightInd w:val="0"/>
              <w:spacing w:line="300" w:lineRule="auto"/>
              <w:rPr>
                <w:rFonts w:cs="Arial"/>
                <w:color w:val="000000"/>
                <w:sz w:val="19"/>
                <w:szCs w:val="19"/>
              </w:rPr>
            </w:pPr>
            <w:r w:rsidRPr="00016E29">
              <w:rPr>
                <w:rFonts w:cs="Arial"/>
                <w:szCs w:val="20"/>
                <w:lang w:eastAsia="nl-NL"/>
              </w:rPr>
              <w:t>Programma 3 Economie</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40FFEAAB" w:rsidR="00016E29" w:rsidRPr="00B069AB" w:rsidRDefault="00016E29" w:rsidP="00751904">
            <w:pPr>
              <w:spacing w:line="300" w:lineRule="auto"/>
              <w:rPr>
                <w:rFonts w:cs="Arial"/>
                <w:sz w:val="19"/>
                <w:szCs w:val="19"/>
              </w:rPr>
            </w:pPr>
            <w:r>
              <w:rPr>
                <w:rFonts w:cs="Arial"/>
                <w:sz w:val="19"/>
                <w:szCs w:val="19"/>
              </w:rPr>
              <w:t>Wethouder Knape</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5B6084CA" w:rsidR="00787273" w:rsidRPr="00B069AB" w:rsidRDefault="00404B7A" w:rsidP="00016E29">
            <w:pPr>
              <w:spacing w:line="300" w:lineRule="auto"/>
              <w:rPr>
                <w:rFonts w:cs="Arial"/>
                <w:sz w:val="19"/>
                <w:szCs w:val="19"/>
              </w:rPr>
            </w:pPr>
            <w:r>
              <w:rPr>
                <w:rFonts w:cs="Arial"/>
                <w:sz w:val="19"/>
                <w:szCs w:val="19"/>
              </w:rPr>
              <w:t>Beleid Fysieke Leefomgeving</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404B7A"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1DEB8BC8" w:rsidR="00132431" w:rsidRPr="00404B7A" w:rsidRDefault="00404B7A" w:rsidP="00016E29">
            <w:pPr>
              <w:spacing w:line="300" w:lineRule="auto"/>
              <w:rPr>
                <w:rFonts w:cs="Arial"/>
                <w:sz w:val="19"/>
                <w:szCs w:val="19"/>
                <w:lang w:val="en-US"/>
              </w:rPr>
            </w:pPr>
            <w:r w:rsidRPr="00404B7A">
              <w:rPr>
                <w:rFonts w:cs="Arial"/>
                <w:sz w:val="19"/>
                <w:szCs w:val="19"/>
                <w:lang w:val="en-US"/>
              </w:rPr>
              <w:t>Farzad Ghaus</w:t>
            </w:r>
            <w:r>
              <w:rPr>
                <w:rFonts w:cs="Arial"/>
                <w:sz w:val="19"/>
                <w:szCs w:val="19"/>
                <w:lang w:val="en-US"/>
              </w:rPr>
              <w:t>/ Michel Termond</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69C832CB" w:rsidR="00787273" w:rsidRPr="00B069AB" w:rsidRDefault="00404B7A" w:rsidP="00016E29">
            <w:pPr>
              <w:spacing w:line="300" w:lineRule="auto"/>
              <w:rPr>
                <w:rFonts w:cs="Arial"/>
                <w:sz w:val="19"/>
                <w:szCs w:val="19"/>
              </w:rPr>
            </w:pPr>
            <w:r>
              <w:rPr>
                <w:rFonts w:cs="Arial"/>
                <w:sz w:val="19"/>
                <w:szCs w:val="19"/>
              </w:rPr>
              <w:t>1</w:t>
            </w:r>
            <w:r w:rsidR="007527A4">
              <w:rPr>
                <w:rFonts w:cs="Arial"/>
                <w:sz w:val="19"/>
                <w:szCs w:val="19"/>
              </w:rPr>
              <w:t>2</w:t>
            </w:r>
            <w:r>
              <w:rPr>
                <w:rFonts w:cs="Arial"/>
                <w:sz w:val="19"/>
                <w:szCs w:val="19"/>
              </w:rPr>
              <w:t xml:space="preserve"> juni 2026</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4EC965E9" w:rsidR="00787273" w:rsidRPr="00B069AB" w:rsidRDefault="002F3553" w:rsidP="00016E29">
            <w:pPr>
              <w:spacing w:line="300" w:lineRule="auto"/>
              <w:rPr>
                <w:rFonts w:cs="Arial"/>
                <w:sz w:val="19"/>
                <w:szCs w:val="19"/>
              </w:rPr>
            </w:pPr>
            <w:r>
              <w:rPr>
                <w:rFonts w:cstheme="minorHAnsi"/>
              </w:rPr>
              <w:t>4033682</w:t>
            </w:r>
            <w:r w:rsidR="00572202" w:rsidRPr="00B069AB">
              <w:rPr>
                <w:rFonts w:cs="Arial"/>
                <w:sz w:val="19"/>
                <w:szCs w:val="19"/>
              </w:rPr>
              <w:fldChar w:fldCharType="begin" w:fldLock="1"/>
            </w:r>
            <w:r w:rsidR="00572202" w:rsidRPr="00B069AB">
              <w:rPr>
                <w:rFonts w:cs="Arial"/>
                <w:sz w:val="19"/>
                <w:szCs w:val="19"/>
              </w:rPr>
              <w:instrText xml:space="preserve"> mitVV VVF3EBDF5113B01E42AE9A434679B6B6D2 \* MERGEFORMAT </w:instrText>
            </w:r>
            <w:r w:rsidR="00572202" w:rsidRPr="00B069AB">
              <w:rPr>
                <w:rFonts w:cs="Arial"/>
                <w:sz w:val="19"/>
                <w:szCs w:val="19"/>
              </w:rPr>
              <w:fldChar w:fldCharType="end"/>
            </w:r>
          </w:p>
        </w:tc>
      </w:tr>
    </w:tbl>
    <w:p w14:paraId="2CC08A7F"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lastRenderedPageBreak/>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77777777" w:rsidR="00787273" w:rsidRPr="00B069AB" w:rsidRDefault="00787273" w:rsidP="00016E29">
            <w:pPr>
              <w:spacing w:line="300" w:lineRule="auto"/>
              <w:rPr>
                <w:rFonts w:cs="Arial"/>
                <w:sz w:val="19"/>
                <w:szCs w:val="19"/>
              </w:rPr>
            </w:pP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77777777" w:rsidR="00787273" w:rsidRPr="00B069AB" w:rsidRDefault="00787273"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77777777" w:rsidR="00787273" w:rsidRPr="00B069AB" w:rsidRDefault="00787273" w:rsidP="00016E29">
            <w:pPr>
              <w:spacing w:line="300" w:lineRule="auto"/>
              <w:rPr>
                <w:rFonts w:cs="Arial"/>
                <w:sz w:val="19"/>
                <w:szCs w:val="19"/>
              </w:rPr>
            </w:pP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77777777" w:rsidR="00787273" w:rsidRPr="00B069AB" w:rsidRDefault="00787273" w:rsidP="00016E29">
            <w:pPr>
              <w:spacing w:line="300" w:lineRule="auto"/>
              <w:rPr>
                <w:rFonts w:cs="Arial"/>
                <w:sz w:val="19"/>
                <w:szCs w:val="19"/>
              </w:rPr>
            </w:pPr>
          </w:p>
        </w:tc>
      </w:tr>
    </w:tbl>
    <w:p w14:paraId="252CFE01"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77777777"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77777777" w:rsidR="00787273" w:rsidRPr="00B069AB" w:rsidRDefault="00787273" w:rsidP="00016E29">
            <w:pPr>
              <w:spacing w:line="300" w:lineRule="auto"/>
              <w:rPr>
                <w:rFonts w:cs="Arial"/>
                <w:b/>
                <w:bCs/>
                <w:sz w:val="19"/>
                <w:szCs w:val="19"/>
              </w:rPr>
            </w:pP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787273">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2D843" w14:textId="77777777" w:rsidR="00174E32" w:rsidRDefault="00174E32">
      <w:r>
        <w:separator/>
      </w:r>
    </w:p>
  </w:endnote>
  <w:endnote w:type="continuationSeparator" w:id="0">
    <w:p w14:paraId="53B8DCF3" w14:textId="77777777" w:rsidR="00174E32" w:rsidRDefault="0017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1DD10" w14:textId="77777777" w:rsidR="00174E32" w:rsidRDefault="00174E32">
      <w:r>
        <w:separator/>
      </w:r>
    </w:p>
  </w:footnote>
  <w:footnote w:type="continuationSeparator" w:id="0">
    <w:p w14:paraId="655AC1C7" w14:textId="77777777" w:rsidR="00174E32" w:rsidRDefault="00174E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117FB9"/>
    <w:rsid w:val="00132431"/>
    <w:rsid w:val="00174E32"/>
    <w:rsid w:val="00285161"/>
    <w:rsid w:val="002C1900"/>
    <w:rsid w:val="002F3553"/>
    <w:rsid w:val="003606E8"/>
    <w:rsid w:val="003879E2"/>
    <w:rsid w:val="00404B7A"/>
    <w:rsid w:val="0048147E"/>
    <w:rsid w:val="00522A36"/>
    <w:rsid w:val="00572202"/>
    <w:rsid w:val="005F3950"/>
    <w:rsid w:val="00623396"/>
    <w:rsid w:val="006F1EC0"/>
    <w:rsid w:val="006F2A06"/>
    <w:rsid w:val="00740B4F"/>
    <w:rsid w:val="00751904"/>
    <w:rsid w:val="007527A4"/>
    <w:rsid w:val="00787273"/>
    <w:rsid w:val="00875A6D"/>
    <w:rsid w:val="00974D05"/>
    <w:rsid w:val="00A7713C"/>
    <w:rsid w:val="00A91123"/>
    <w:rsid w:val="00B069AB"/>
    <w:rsid w:val="00B31994"/>
    <w:rsid w:val="00B8525D"/>
    <w:rsid w:val="00BA728E"/>
    <w:rsid w:val="00BD36A9"/>
    <w:rsid w:val="00BE1511"/>
    <w:rsid w:val="00CC2AE3"/>
    <w:rsid w:val="00D2357D"/>
    <w:rsid w:val="00D56E22"/>
    <w:rsid w:val="00F303F6"/>
    <w:rsid w:val="00F62C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566a4-e57d-45f4-8bed-c9d7acfe89d3" xsi:nil="true"/>
    <lcf76f155ced4ddcb4097134ff3c332f xmlns="2cee969c-009e-49f0-9859-2bfcc5c47267">
      <Terms xmlns="http://schemas.microsoft.com/office/infopath/2007/PartnerControls"/>
    </lcf76f155ced4ddcb4097134ff3c332f>
    <SharedWithUsers xmlns="f4d566a4-e57d-45f4-8bed-c9d7acfe89d3">
      <UserInfo>
        <DisplayName>Fons Schreuder</DisplayName>
        <AccountId>963</AccountId>
        <AccountType/>
      </UserInfo>
      <UserInfo>
        <DisplayName>Marjolein Valasek-Slijkhuis</DisplayName>
        <AccountId>652</AccountId>
        <AccountType/>
      </UserInfo>
      <UserInfo>
        <DisplayName>Karolien Vrolijk</DisplayName>
        <AccountId>455</AccountId>
        <AccountType/>
      </UserInfo>
      <UserInfo>
        <DisplayName>Erica Verkerk</DisplayName>
        <AccountId>159</AccountId>
        <AccountType/>
      </UserInfo>
      <UserInfo>
        <DisplayName>Ariadne de Neef</DisplayName>
        <AccountId>1220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C36580A4535241A9B127AFEAFD2890" ma:contentTypeVersion="14" ma:contentTypeDescription="Een nieuw document maken." ma:contentTypeScope="" ma:versionID="add0d0493afdceb3f552edd9a25b2e37">
  <xsd:schema xmlns:xsd="http://www.w3.org/2001/XMLSchema" xmlns:xs="http://www.w3.org/2001/XMLSchema" xmlns:p="http://schemas.microsoft.com/office/2006/metadata/properties" xmlns:ns2="2cee969c-009e-49f0-9859-2bfcc5c47267" xmlns:ns3="f4d566a4-e57d-45f4-8bed-c9d7acfe89d3" targetNamespace="http://schemas.microsoft.com/office/2006/metadata/properties" ma:root="true" ma:fieldsID="681c5cf830e18839a995cad4ba4dfa26" ns2:_="" ns3:_="">
    <xsd:import namespace="2cee969c-009e-49f0-9859-2bfcc5c47267"/>
    <xsd:import namespace="f4d566a4-e57d-45f4-8bed-c9d7acfe89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e969c-009e-49f0-9859-2bfcc5c47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d566a4-e57d-45f4-8bed-c9d7acfe89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a078ae-b6f3-4497-b876-ed73024f9b71}" ma:internalName="TaxCatchAll" ma:showField="CatchAllData" ma:web="f4d566a4-e57d-45f4-8bed-c9d7acfe89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833792-3742-4EB0-B7ED-6EE731E83B0A}">
  <ds:schemaRefs>
    <ds:schemaRef ds:uri="http://schemas.microsoft.com/sharepoint/v3/contenttype/forms"/>
  </ds:schemaRefs>
</ds:datastoreItem>
</file>

<file path=customXml/itemProps2.xml><?xml version="1.0" encoding="utf-8"?>
<ds:datastoreItem xmlns:ds="http://schemas.openxmlformats.org/officeDocument/2006/customXml" ds:itemID="{314139AB-5C59-4A8A-A369-F04C0D3BC1AD}">
  <ds:schemaRefs>
    <ds:schemaRef ds:uri="http://schemas.microsoft.com/office/2006/metadata/properties"/>
    <ds:schemaRef ds:uri="http://schemas.microsoft.com/office/infopath/2007/PartnerControls"/>
    <ds:schemaRef ds:uri="f4d566a4-e57d-45f4-8bed-c9d7acfe89d3"/>
    <ds:schemaRef ds:uri="2cee969c-009e-49f0-9859-2bfcc5c47267"/>
  </ds:schemaRefs>
</ds:datastoreItem>
</file>

<file path=customXml/itemProps3.xml><?xml version="1.0" encoding="utf-8"?>
<ds:datastoreItem xmlns:ds="http://schemas.openxmlformats.org/officeDocument/2006/customXml" ds:itemID="{33DBBF58-38DD-409D-B954-340990480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e969c-009e-49f0-9859-2bfcc5c47267"/>
    <ds:schemaRef ds:uri="f4d566a4-e57d-45f4-8bed-c9d7acfe8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ALG - LTA Raad</Template>
  <TotalTime>0</TotalTime>
  <Pages>2</Pages>
  <Words>234</Words>
  <Characters>1387</Characters>
  <Application>Microsoft Office Word</Application>
  <DocSecurity>0</DocSecurity>
  <Lines>44</Lines>
  <Paragraphs>31</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3</cp:revision>
  <dcterms:created xsi:type="dcterms:W3CDTF">2026-06-01T14:23:00Z</dcterms:created>
  <dcterms:modified xsi:type="dcterms:W3CDTF">2026-06-01T14:23:00Z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0x01010080C36580A4535241A9B127AFEAFD2890</vt:lpwstr>
  </property>
  <property fmtid="{D5CDD505-2E9C-101B-9397-08002B2CF9AE}" pid="3" name="MediaServiceImageTags">
    <vt:lpwstr/>
  </property>
  <property fmtid="{D5CDD505-2E9C-101B-9397-08002B2CF9AE}" pid="4" name="docLang">
    <vt:lpwstr>nl</vt:lpwstr>
  </property>
</Properties>
</file>