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2D15" w14:textId="77777777" w:rsidR="00787273" w:rsidRPr="00B069AB" w:rsidRDefault="00B069AB" w:rsidP="00016E29">
      <w:pPr>
        <w:spacing w:line="300" w:lineRule="auto"/>
        <w:jc w:val="right"/>
        <w:rPr>
          <w:rFonts w:cs="Arial"/>
          <w:b/>
        </w:rPr>
      </w:pPr>
      <w:r w:rsidRPr="00551B5A">
        <w:rPr>
          <w:rFonts w:cs="Arial"/>
          <w:b/>
          <w:noProof/>
          <w:sz w:val="24"/>
        </w:rPr>
        <w:drawing>
          <wp:inline distT="0" distB="0" distL="0" distR="0" wp14:anchorId="1162309A" wp14:editId="7EEF4A86">
            <wp:extent cx="1109640" cy="7398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Katwijk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609" cy="76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F5B64" w14:textId="797E5CF9" w:rsidR="00787273" w:rsidRPr="00623396" w:rsidRDefault="00787273" w:rsidP="00016E29">
      <w:pPr>
        <w:spacing w:line="300" w:lineRule="auto"/>
        <w:rPr>
          <w:rFonts w:cs="Arial"/>
          <w:b/>
          <w:sz w:val="28"/>
          <w:szCs w:val="28"/>
        </w:rPr>
      </w:pPr>
      <w:r w:rsidRPr="00623396">
        <w:rPr>
          <w:rFonts w:cs="Arial"/>
          <w:b/>
          <w:sz w:val="28"/>
          <w:szCs w:val="28"/>
        </w:rPr>
        <w:t xml:space="preserve">Onderwerp voor de raad </w:t>
      </w:r>
      <w:r w:rsidR="00406AA0" w:rsidRPr="00406AA0">
        <w:rPr>
          <w:rFonts w:cs="Arial"/>
          <w:b/>
          <w:sz w:val="28"/>
          <w:szCs w:val="28"/>
        </w:rPr>
        <w:t>Herijking Beheerplan Beweeg- en speeltoestellen</w:t>
      </w:r>
    </w:p>
    <w:p w14:paraId="4D21E039" w14:textId="77777777" w:rsidR="00787273" w:rsidRPr="00B069AB" w:rsidRDefault="00787273" w:rsidP="00016E29">
      <w:pPr>
        <w:spacing w:line="300" w:lineRule="auto"/>
        <w:rPr>
          <w:rFonts w:cs="Arial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F8FEDDA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7A3BCD5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B069AB" w14:paraId="499D2D73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5FA4A00E" w14:textId="5BEB9C97" w:rsidR="00787273" w:rsidRPr="00B069AB" w:rsidRDefault="00406AA0" w:rsidP="00016E29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>
              <w:rPr>
                <w:rFonts w:cs="Arial"/>
                <w:bCs/>
                <w:szCs w:val="20"/>
              </w:rPr>
              <w:t>H</w:t>
            </w:r>
            <w:r w:rsidRPr="00406AA0">
              <w:rPr>
                <w:rFonts w:cs="Arial"/>
                <w:bCs/>
                <w:szCs w:val="20"/>
              </w:rPr>
              <w:t>et huidige beheerplan Beweeg- en speeltoestellen 2021-2030 wordt herijkt, hieruit volgt een financiële consequentie</w: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begin" w:fldLock="1"/>
            </w:r>
            <w:r w:rsidR="002C1900" w:rsidRPr="00B069AB">
              <w:rPr>
                <w:rFonts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B069AB">
              <w:rPr>
                <w:rFonts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B069AB" w14:paraId="5652CF4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E571F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Programma</w:t>
            </w:r>
          </w:p>
        </w:tc>
      </w:tr>
      <w:tr w:rsidR="00787273" w:rsidRPr="00B069AB" w14:paraId="22B7EDD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AA02" w14:textId="3276CD62" w:rsidR="00BE1511" w:rsidRPr="00DE1CA0" w:rsidRDefault="00BE1511" w:rsidP="00DE1CA0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szCs w:val="20"/>
                <w:lang w:eastAsia="nl-NL"/>
              </w:rPr>
            </w:pPr>
            <w:r w:rsidRPr="00016E29">
              <w:rPr>
                <w:rFonts w:cs="Arial"/>
                <w:szCs w:val="20"/>
                <w:lang w:eastAsia="nl-NL"/>
              </w:rPr>
              <w:t xml:space="preserve">Programma 5 Sport, cultuur en </w:t>
            </w:r>
            <w:r w:rsidR="002D672F">
              <w:rPr>
                <w:rFonts w:cs="Arial"/>
                <w:szCs w:val="20"/>
                <w:lang w:eastAsia="nl-NL"/>
              </w:rPr>
              <w:t>recreatie</w:t>
            </w:r>
          </w:p>
        </w:tc>
      </w:tr>
      <w:tr w:rsidR="00787273" w:rsidRPr="00B069AB" w14:paraId="5F5D281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52B0B4C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B069AB" w14:paraId="39A667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CA1" w14:textId="731ADEF5" w:rsidR="00016E29" w:rsidRPr="00B069AB" w:rsidRDefault="00016E29" w:rsidP="00DE1CA0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Wethouder Knape</w:t>
            </w:r>
          </w:p>
        </w:tc>
      </w:tr>
      <w:tr w:rsidR="00787273" w:rsidRPr="00B069AB" w14:paraId="03C0193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FED0AB2" w14:textId="77777777" w:rsidR="00787273" w:rsidRPr="00B069AB" w:rsidRDefault="006F1EC0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Cluster / Unit</w:t>
            </w:r>
          </w:p>
        </w:tc>
      </w:tr>
      <w:tr w:rsidR="00787273" w:rsidRPr="00B069AB" w14:paraId="02BE357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48EA" w14:textId="1A66D5C4" w:rsidR="00787273" w:rsidRPr="00B069AB" w:rsidRDefault="00DF65C7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Planmatig Beheer</w:t>
            </w:r>
          </w:p>
        </w:tc>
      </w:tr>
      <w:tr w:rsidR="00132431" w:rsidRPr="00B069AB" w14:paraId="20F8879D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615E4D4" w14:textId="77777777" w:rsidR="00132431" w:rsidRPr="00B069AB" w:rsidRDefault="00132431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B069AB" w14:paraId="73BA75D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6068" w14:textId="50D02AC1" w:rsidR="00132431" w:rsidRPr="00B069AB" w:rsidRDefault="00DF65C7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Annemarie van der Plas</w:t>
            </w:r>
          </w:p>
        </w:tc>
      </w:tr>
      <w:tr w:rsidR="00787273" w:rsidRPr="00B069AB" w14:paraId="72D047E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347568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waarop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 xml:space="preserve">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</w:t>
            </w:r>
            <w:r w:rsidR="00740B4F" w:rsidRPr="00B069AB">
              <w:rPr>
                <w:rFonts w:cs="Arial"/>
                <w:b/>
                <w:sz w:val="19"/>
                <w:szCs w:val="19"/>
              </w:rPr>
              <w:t>raad</w:t>
            </w:r>
          </w:p>
        </w:tc>
      </w:tr>
      <w:tr w:rsidR="00787273" w:rsidRPr="00B069AB" w14:paraId="62D810C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12E1" w14:textId="1104BD35" w:rsidR="00787273" w:rsidRPr="00B069AB" w:rsidRDefault="003072A0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27 maart 2025</w:t>
            </w:r>
          </w:p>
        </w:tc>
      </w:tr>
      <w:tr w:rsidR="00787273" w:rsidRPr="00B069AB" w14:paraId="6DAEE7D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608E110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Dossier</w:t>
            </w:r>
          </w:p>
        </w:tc>
      </w:tr>
      <w:tr w:rsidR="00787273" w:rsidRPr="00B069AB" w14:paraId="27E239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484A" w14:textId="77777777" w:rsidR="00787273" w:rsidRPr="00B069AB" w:rsidRDefault="00572202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sz w:val="19"/>
                <w:szCs w:val="19"/>
              </w:rPr>
              <w:fldChar w:fldCharType="begin" w:fldLock="1"/>
            </w:r>
            <w:r w:rsidRPr="00B069AB">
              <w:rPr>
                <w:rFonts w:cs="Arial"/>
                <w:sz w:val="19"/>
                <w:szCs w:val="19"/>
              </w:rPr>
              <w:instrText xml:space="preserve"> mitVV VVF3EBDF5113B01E42AE9A434679B6B6D2 \* MERGEFORMAT </w:instrText>
            </w:r>
            <w:r w:rsidRPr="00B069AB">
              <w:rPr>
                <w:rFonts w:cs="Arial"/>
                <w:sz w:val="19"/>
                <w:szCs w:val="19"/>
              </w:rPr>
              <w:fldChar w:fldCharType="end"/>
            </w:r>
          </w:p>
        </w:tc>
      </w:tr>
    </w:tbl>
    <w:p w14:paraId="2CC08A7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6B5BD79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18DE37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B069AB" w14:paraId="68BCA78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B99E" w14:textId="3892CE95" w:rsidR="00787273" w:rsidRPr="00B069AB" w:rsidRDefault="00485CF7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7 april 2026</w:t>
            </w:r>
          </w:p>
        </w:tc>
      </w:tr>
      <w:tr w:rsidR="00787273" w:rsidRPr="00B069AB" w14:paraId="279637F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874E587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B069AB" w14:paraId="4ADE55A8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48ED18D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787273" w:rsidRPr="00B069AB" w14:paraId="7484CF9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E88E34D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 xml:space="preserve">Gewijzigde datum waarop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B069AB" w14:paraId="1B9DDE9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02A3" w14:textId="72E32AE5" w:rsidR="00787273" w:rsidRPr="00B069AB" w:rsidRDefault="00485CF7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12 juni 2026</w:t>
            </w:r>
          </w:p>
        </w:tc>
      </w:tr>
      <w:tr w:rsidR="00787273" w:rsidRPr="00B069AB" w14:paraId="1496712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2710340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B069AB" w14:paraId="4E7CCF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1399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252CFE01" w14:textId="77777777" w:rsidR="00787273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4950132B" w14:textId="77777777" w:rsidR="00485CF7" w:rsidRDefault="00485CF7" w:rsidP="00016E29">
      <w:pPr>
        <w:spacing w:line="300" w:lineRule="auto"/>
        <w:rPr>
          <w:rFonts w:cs="Arial"/>
          <w:sz w:val="19"/>
          <w:szCs w:val="19"/>
        </w:rPr>
      </w:pPr>
    </w:p>
    <w:p w14:paraId="2C08896F" w14:textId="77777777" w:rsidR="00485CF7" w:rsidRDefault="00485CF7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485CF7" w:rsidRPr="00B069AB" w14:paraId="68E749CD" w14:textId="77777777" w:rsidTr="00F13DE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BD5172F" w14:textId="77777777" w:rsidR="00485CF7" w:rsidRPr="00B069AB" w:rsidRDefault="00485CF7" w:rsidP="00F13DEA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lastRenderedPageBreak/>
              <w:t>Datum wijziging</w:t>
            </w:r>
          </w:p>
        </w:tc>
      </w:tr>
      <w:tr w:rsidR="00485CF7" w:rsidRPr="00B069AB" w14:paraId="0B7CF70B" w14:textId="77777777" w:rsidTr="00F13DE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34B0" w14:textId="5C7B7BF0" w:rsidR="00485CF7" w:rsidRPr="00B069AB" w:rsidRDefault="000E504B" w:rsidP="00F13DEA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15-06-26</w:t>
            </w:r>
          </w:p>
        </w:tc>
      </w:tr>
      <w:tr w:rsidR="00485CF7" w:rsidRPr="00B069AB" w14:paraId="2051FFA6" w14:textId="77777777" w:rsidTr="00F13DEA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41E0FD3" w14:textId="77777777" w:rsidR="00485CF7" w:rsidRPr="00B069AB" w:rsidRDefault="00485CF7" w:rsidP="00F13DEA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485CF7" w:rsidRPr="00B069AB" w14:paraId="3A01BD65" w14:textId="77777777" w:rsidTr="00F13DEA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04C94FA9" w14:textId="77777777" w:rsidR="00485CF7" w:rsidRPr="00B069AB" w:rsidRDefault="00485CF7" w:rsidP="00F13DEA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485CF7" w:rsidRPr="00B069AB" w14:paraId="6EB790D3" w14:textId="77777777" w:rsidTr="00F13DE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FCB8B9A" w14:textId="77777777" w:rsidR="00485CF7" w:rsidRPr="00B069AB" w:rsidRDefault="00485CF7" w:rsidP="00F13DEA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485CF7" w:rsidRPr="00B069AB" w14:paraId="786D512C" w14:textId="77777777" w:rsidTr="00F13DE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CE7D" w14:textId="108655BA" w:rsidR="00485CF7" w:rsidRPr="00B069AB" w:rsidRDefault="000E504B" w:rsidP="00F13DEA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September 2026</w:t>
            </w:r>
          </w:p>
        </w:tc>
      </w:tr>
      <w:tr w:rsidR="00485CF7" w:rsidRPr="00B069AB" w14:paraId="08F41054" w14:textId="77777777" w:rsidTr="00F13DE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4CFF4EE" w14:textId="77777777" w:rsidR="00485CF7" w:rsidRPr="00B069AB" w:rsidRDefault="00485CF7" w:rsidP="00F13DEA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485CF7" w:rsidRPr="00B069AB" w14:paraId="59B7AD51" w14:textId="77777777" w:rsidTr="00F13DEA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0D08" w14:textId="412662EF" w:rsidR="00485CF7" w:rsidRPr="00B069AB" w:rsidRDefault="000E504B" w:rsidP="00F13DEA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Dit onderwerp wordt over het zomerreces heen geschoven.</w:t>
            </w:r>
          </w:p>
        </w:tc>
      </w:tr>
    </w:tbl>
    <w:p w14:paraId="69189BD0" w14:textId="77777777" w:rsidR="00485CF7" w:rsidRDefault="00485CF7" w:rsidP="00016E29">
      <w:pPr>
        <w:spacing w:line="300" w:lineRule="auto"/>
        <w:rPr>
          <w:rFonts w:cs="Arial"/>
          <w:sz w:val="19"/>
          <w:szCs w:val="19"/>
        </w:rPr>
      </w:pPr>
    </w:p>
    <w:p w14:paraId="575C3C4B" w14:textId="77777777" w:rsidR="00485CF7" w:rsidRDefault="00485CF7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0E504B" w:rsidRPr="00B069AB" w14:paraId="04B7F7DE" w14:textId="77777777" w:rsidTr="000F400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D266330" w14:textId="77777777" w:rsidR="000E504B" w:rsidRPr="00B069AB" w:rsidRDefault="000E504B" w:rsidP="000F4003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wijziging</w:t>
            </w:r>
          </w:p>
        </w:tc>
      </w:tr>
      <w:tr w:rsidR="000E504B" w:rsidRPr="00B069AB" w14:paraId="19BA42D2" w14:textId="77777777" w:rsidTr="000F400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CA171" w14:textId="77777777" w:rsidR="000E504B" w:rsidRPr="00B069AB" w:rsidRDefault="000E504B" w:rsidP="000F4003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0E504B" w:rsidRPr="00B069AB" w14:paraId="7E83CB5E" w14:textId="77777777" w:rsidTr="000F400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9A232CE" w14:textId="77777777" w:rsidR="000E504B" w:rsidRPr="00B069AB" w:rsidRDefault="000E504B" w:rsidP="000F4003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0E504B" w:rsidRPr="00B069AB" w14:paraId="12439BCA" w14:textId="77777777" w:rsidTr="000F400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211DE0BE" w14:textId="77777777" w:rsidR="000E504B" w:rsidRPr="00B069AB" w:rsidRDefault="000E504B" w:rsidP="000F4003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  <w:tr w:rsidR="000E504B" w:rsidRPr="00B069AB" w14:paraId="3F34BF12" w14:textId="77777777" w:rsidTr="000F400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6BC41CA" w14:textId="77777777" w:rsidR="000E504B" w:rsidRPr="00B069AB" w:rsidRDefault="000E504B" w:rsidP="000F4003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Gewijzigde datum waarop B&amp;W de nota aanbiedt aan de gemeenteraad</w:t>
            </w:r>
          </w:p>
        </w:tc>
      </w:tr>
      <w:tr w:rsidR="000E504B" w:rsidRPr="00B069AB" w14:paraId="4F2D2279" w14:textId="77777777" w:rsidTr="000F400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E376" w14:textId="77777777" w:rsidR="000E504B" w:rsidRPr="00B069AB" w:rsidRDefault="000E504B" w:rsidP="000F4003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0E504B" w:rsidRPr="00B069AB" w14:paraId="699CE041" w14:textId="77777777" w:rsidTr="000F400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190586C" w14:textId="77777777" w:rsidR="000E504B" w:rsidRPr="00B069AB" w:rsidRDefault="000E504B" w:rsidP="000F4003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0E504B" w:rsidRPr="00B069AB" w14:paraId="2B993FAF" w14:textId="77777777" w:rsidTr="000F400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0038" w14:textId="77777777" w:rsidR="000E504B" w:rsidRPr="00B069AB" w:rsidRDefault="000E504B" w:rsidP="000F4003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</w:tbl>
    <w:p w14:paraId="7DE56723" w14:textId="77777777" w:rsidR="00485CF7" w:rsidRDefault="00485CF7" w:rsidP="00016E29">
      <w:pPr>
        <w:spacing w:line="300" w:lineRule="auto"/>
        <w:rPr>
          <w:rFonts w:cs="Arial"/>
          <w:sz w:val="19"/>
          <w:szCs w:val="19"/>
        </w:rPr>
      </w:pPr>
    </w:p>
    <w:p w14:paraId="3630227B" w14:textId="77777777" w:rsidR="00485CF7" w:rsidRDefault="00485CF7" w:rsidP="00016E29">
      <w:pPr>
        <w:spacing w:line="300" w:lineRule="auto"/>
        <w:rPr>
          <w:rFonts w:cs="Arial"/>
          <w:sz w:val="19"/>
          <w:szCs w:val="19"/>
        </w:rPr>
      </w:pPr>
    </w:p>
    <w:p w14:paraId="0A35C155" w14:textId="77777777" w:rsidR="00485CF7" w:rsidRDefault="00485CF7" w:rsidP="00016E29">
      <w:pPr>
        <w:spacing w:line="300" w:lineRule="auto"/>
        <w:rPr>
          <w:rFonts w:cs="Arial"/>
          <w:sz w:val="19"/>
          <w:szCs w:val="19"/>
        </w:rPr>
      </w:pPr>
    </w:p>
    <w:p w14:paraId="6EDD1461" w14:textId="77777777" w:rsidR="00485CF7" w:rsidRDefault="00485CF7" w:rsidP="00016E29">
      <w:pPr>
        <w:spacing w:line="300" w:lineRule="auto"/>
        <w:rPr>
          <w:rFonts w:cs="Arial"/>
          <w:sz w:val="19"/>
          <w:szCs w:val="19"/>
        </w:rPr>
      </w:pPr>
    </w:p>
    <w:p w14:paraId="396B7E32" w14:textId="77777777" w:rsidR="00485CF7" w:rsidRPr="00B069AB" w:rsidRDefault="00485CF7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50EDCE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A193B90" w14:textId="77777777" w:rsidR="00787273" w:rsidRPr="00B069AB" w:rsidRDefault="0013243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afdoening waarop B&amp;W de nota aanbiedt aan de gemeenteraad (de vrijdag na het B&amp;W besluit)</w:t>
            </w:r>
          </w:p>
        </w:tc>
      </w:tr>
      <w:tr w:rsidR="00787273" w:rsidRPr="00B069AB" w14:paraId="000BBDD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533A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48EF066F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D7E14C1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B069AB" w14:paraId="0806390F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4D69B08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</w:p>
        </w:tc>
      </w:tr>
    </w:tbl>
    <w:p w14:paraId="71C79BE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11B61577" w14:textId="77777777" w:rsidR="00787273" w:rsidRPr="00B069AB" w:rsidRDefault="00787273" w:rsidP="00016E29">
      <w:pPr>
        <w:spacing w:line="300" w:lineRule="auto"/>
        <w:rPr>
          <w:rFonts w:cs="Arial"/>
        </w:rPr>
      </w:pPr>
    </w:p>
    <w:sectPr w:rsidR="00787273" w:rsidRPr="00B069AB" w:rsidSect="00787273"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F4454" w14:textId="77777777" w:rsidR="00797E06" w:rsidRDefault="00797E06">
      <w:r>
        <w:separator/>
      </w:r>
    </w:p>
  </w:endnote>
  <w:endnote w:type="continuationSeparator" w:id="0">
    <w:p w14:paraId="7530EC47" w14:textId="77777777" w:rsidR="00797E06" w:rsidRDefault="00797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0113A" w14:textId="77777777" w:rsidR="00797E06" w:rsidRDefault="00797E06">
      <w:r>
        <w:separator/>
      </w:r>
    </w:p>
  </w:footnote>
  <w:footnote w:type="continuationSeparator" w:id="0">
    <w:p w14:paraId="5444C31A" w14:textId="77777777" w:rsidR="00797E06" w:rsidRDefault="00797E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IW_Generated" w:val="True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Verdichtingsvisie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Volkshuisvesting, ruimtelijke ordening en stedelijke vernieuwing&lt;/Programma&gt;_x000d__x000a_&lt;Portefeuillehouder id=&quot;VV4B2A404038CCC44CA7EFBB768F17E476&quot; prop=&quot;&quot; def=&quot;&quot; dst=&quot;0&quot; changed=&quot;true&quot; &gt;Mostert&lt;/Portefeuillehouder&gt;_x000d__x000a_&lt;UnitCluster id=&quot;VV17CA0F2701D1A3428779EE1F1EC1060F&quot; prop=&quot;&quot; def=&quot;&quot; dst=&quot;0&quot; changed=&quot;true&quot; &gt;Cluster Beleid Fysieke Omgeving&lt;/UnitCluster&gt;_x000d__x000a_&lt;Contactpersoon id=&quot;VVB41265AF37A84DBCA6C1AE88E8761036&quot; prop=&quot;&quot; def=&quot;&quot; dst=&quot;0&quot; changed=&quot;false&quot; &gt;Frank van Oosten&lt;/Contactpersoon&gt;_x000d__x000a_&lt;Datum id=&quot;VV07ADF99CECC18D41B34672C562D6F2CB&quot; prop=&quot;&quot; def=&quot;&quot; dst=&quot;0&quot; changed=&quot;false&quot; &gt;7 september 2021&lt;/Datum&gt;_x000d__x000a_&lt;Dossier id=&quot;VVF3EBDF5113B01E42AE9A434679B6B6D2&quot; prop=&quot;&quot; def=&quot;&quot; dst=&quot;0&quot; changed=&quot;false&quot; &gt;&lt;/Dossier&gt;_x000d__x000a_&lt;/MITOUTPUT&gt;"/>
    <w:docVar w:name="tblConditionalFields" w:val="&lt;?xml version=&quot;1.0&quot; encoding=&quot;utf-16&quot;?&gt;_x000d__x000a_&lt;ArrayOfConditionalField xmlns:xsi=&quot;http://www.w3.org/2001/XMLSchema-instance&quot; xmlns:xsd=&quot;http://www.w3.org/2001/XMLSchema&quot; /&gt;"/>
    <w:docVar w:name="tblDef" w:val="&lt;?xml version=&quot;1.0&quot; encoding=&quot;utf-16&quot;?&gt;&lt;ArrayOfQuestionGroup xmlns:xsi=&quot;http://www.w3.org/2001/XMLSchema-instance&quot; xmlns:xsd=&quot;http://www.w3.org/2001/XMLSchema&quot;&gt;&lt;QuestionGroup&gt;&lt;GroupID&gt;GR4E7A875BA7D50A4CAF116DCAEB97453B&lt;/GroupID&gt;&lt;GroupName&gt;LTA Raad&lt;/GroupName&gt;&lt;GroupDescription /&gt;&lt;GroupIndex&gt;1&lt;/GroupIndex&gt;&lt;GroupFields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Korte Omschrijving&lt;/FieldPrompt&gt;&lt;FieldIndex&gt;0&lt;/FieldIndex&gt;&lt;FieldDescription&gt;Geef hier een korte omschrijving van het onderwerp voor de Raad.&lt;/FieldDescription&gt;&lt;FieldName&gt;Korte_Omschrijving&lt;/FieldName&gt;&lt;FieldID&gt;VVF1F33E640D358744B13FFCBDE23E8B5D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Omschrijving&lt;/FieldPrompt&gt;&lt;FieldIndex&gt;1&lt;/FieldIndex&gt;&lt;FieldDescription&gt;Geef hier de omschrijving in een aantal regels.&lt;/FieldDescription&gt;&lt;FieldName&gt;Omschrijving&lt;/FieldName&gt;&lt;FieldID&gt;VVBEA983F8BE3DDB4EABAC86893232F74B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Bestuur en ondersteuning&lt;/ValueExValue&gt;&lt;ValueName&gt;Bestuur en ondersteuning&lt;/ValueName&gt;&lt;ValueParentID&gt;VV1BB7C95F775042E796F23A4987AE1B73&lt;/ValueParentID&gt;&lt;ValueID&gt;D123E301D5944EE3885A4561CA3B18DA~0&lt;/ValueID&gt;&lt;/QuestionValue&gt;&lt;QuestionValue&gt;&lt;ValueData xsi:nil=&quot;true&quot; /&gt;&lt;FollowUpFields /&gt;&lt;ValueIndex&gt;1&lt;/ValueIndex&gt;&lt;ValueExValue&gt;Economie&lt;/ValueExValue&gt;&lt;ValueName&gt;Economie&lt;/ValueName&gt;&lt;ValueParentID&gt;VV1BB7C95F775042E796F23A4987AE1B73&lt;/ValueParentID&gt;&lt;ValueID&gt;DA97BA6834ED4A8EB391B4D2591AD84F~0&lt;/ValueID&gt;&lt;/QuestionValue&gt;&lt;QuestionValue&gt;&lt;ValueData xsi:nil=&quot;true&quot; /&gt;&lt;FollowUpFields /&gt;&lt;ValueIndex&gt;2&lt;/ValueIndex&gt;&lt;ValueExValue&gt;Onderwijs&lt;/ValueExValue&gt;&lt;ValueName&gt;Onderwijs&lt;/ValueName&gt;&lt;ValueParentID&gt;VV1BB7C95F775042E796F23A4987AE1B73&lt;/ValueParentID&gt;&lt;ValueID&gt;6E8869D1FDE84D46A5BD7811AD0F7F5B~0&lt;/ValueID&gt;&lt;/QuestionValue&gt;&lt;QuestionValue&gt;&lt;ValueData xsi:nil=&quot;true&quot; /&gt;&lt;FollowUpFields /&gt;&lt;ValueIndex&gt;3&lt;/ValueIndex&gt;&lt;ValueExValue&gt;Sociaal domein&lt;/ValueExValue&gt;&lt;ValueName&gt;Sociaal domein&lt;/ValueName&gt;&lt;ValueParentID&gt;VV1BB7C95F775042E796F23A4987AE1B73&lt;/ValueParentID&gt;&lt;ValueID&gt;7AC9184947294A16B2D42B6D5E7BC73E~0&lt;/ValueID&gt;&lt;/QuestionValue&gt;&lt;QuestionValue&gt;&lt;ValueData xsi:nil=&quot;true&quot; /&gt;&lt;FollowUpFields /&gt;&lt;ValueIndex&gt;4&lt;/ValueIndex&gt;&lt;ValueExValue&gt;Sport, cultuur en recreatie&lt;/ValueExValue&gt;&lt;ValueName&gt;Sport, cultuur en recreatie&lt;/ValueName&gt;&lt;ValueParentID&gt;VV1BB7C95F775042E796F23A4987AE1B73&lt;/ValueParentID&gt;&lt;ValueID&gt;F2E5BF22FC09458182F490E2EA7177B5~0&lt;/ValueID&gt;&lt;/QuestionValue&gt;&lt;QuestionValue&gt;&lt;ValueData xsi:nil=&quot;true&quot; /&gt;&lt;FollowUpFields /&gt;&lt;ValueIndex&gt;5&lt;/ValueIndex&gt;&lt;ValueExValue&gt;Veiligheid&lt;/ValueExValue&gt;&lt;ValueName&gt;Veiligheid&lt;/ValueName&gt;&lt;ValueParentID&gt;VV1BB7C95F775042E796F23A4987AE1B73&lt;/ValueParentID&gt;&lt;ValueID&gt;0602D5F740DA472186BC46ABD22CF565~0&lt;/ValueID&gt;&lt;/QuestionValue&gt;&lt;QuestionValue&gt;&lt;ValueData xsi:nil=&quot;true&quot; /&gt;&lt;FollowUpFields /&gt;&lt;ValueIndex&gt;6&lt;/ValueIndex&gt;&lt;ValueExValue&gt;Verkeer, vervoer en waterstaat&lt;/ValueExValue&gt;&lt;ValueName&gt;Verkeer, vervoer en waterstaat&lt;/ValueName&gt;&lt;ValueParentID&gt;VV1BB7C95F775042E796F23A4987AE1B73&lt;/ValueParentID&gt;&lt;ValueID&gt;2332AA1896904C0F9100DD88700AE008~0&lt;/ValueID&gt;&lt;/QuestionValue&gt;&lt;QuestionValue&gt;&lt;ValueData xsi:nil=&quot;true&quot; /&gt;&lt;FollowUpFields /&gt;&lt;ValueIndex&gt;7&lt;/ValueIndex&gt;&lt;ValueExValue&gt;Volksgezondheid en milieu&lt;/ValueExValue&gt;&lt;ValueName&gt;Volksgezondheid en milieu&lt;/ValueName&gt;&lt;ValueParentID&gt;VV1BB7C95F775042E796F23A4987AE1B73&lt;/ValueParentID&gt;&lt;ValueID&gt;A56B6CFF9F5F4038A78F9E19EF0B5CC2~0&lt;/ValueID&gt;&lt;/QuestionValue&gt;&lt;QuestionValue&gt;&lt;ValueData xsi:nil=&quot;true&quot; /&gt;&lt;FollowUpFields /&gt;&lt;ValueIndex&gt;8&lt;/ValueIndex&gt;&lt;ValueExValue&gt;Volkshuisvesting, ruimtelijke ordening en stedelijke vernieuwing&lt;/ValueExValue&gt;&lt;ValueName&gt;Volkshuisvesting, ruimtelijke ordening en stedelijke vernieuwing&lt;/ValueName&gt;&lt;ValueParentID&gt;VV1BB7C95F775042E796F23A4987AE1B73&lt;/ValueParentID&gt;&lt;ValueID&gt;AB6C91B96B7A4765B6C8732DF5C97BEB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rogramma&lt;/FieldPrompt&gt;&lt;FieldIndex&gt;2&lt;/FieldIndex&gt;&lt;FieldDescription&gt;Selecteer het programma waaronder dit onderwerp valt.&lt;/FieldDescription&gt;&lt;FieldName&gt;Programma&lt;/FieldName&gt;&lt;FieldID&gt;VVECA305F982ADB7478B15696A8C1EBE98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Visser&lt;/ValueExValue&gt;&lt;ValueName&gt;Visser&lt;/ValueName&gt;&lt;ValueParentID&gt;VV5BEBB395E8F64F65B535D6BE044E4E78&lt;/ValueParentID&gt;&lt;ValueID&gt;B39405BE3A047E46B785C976870C6048~0&lt;/ValueID&gt;&lt;/QuestionValue&gt;&lt;QuestionValue&gt;&lt;ValueData xsi:nil=&quot;true&quot; /&gt;&lt;FollowUpFields /&gt;&lt;ValueIndex&gt;1&lt;/ValueIndex&gt;&lt;ValueExValue&gt;Helden&lt;/ValueExValue&gt;&lt;ValueName&gt;Helden&lt;/ValueName&gt;&lt;ValueParentID&gt;VV5BEBB395E8F64F65B535D6BE044E4E78&lt;/ValueParentID&gt;&lt;ValueID&gt;B9895D467767074A9DA133A2E840656C~0&lt;/ValueID&gt;&lt;/QuestionValue&gt;&lt;QuestionValue&gt;&lt;ValueData xsi:nil=&quot;true&quot; /&gt;&lt;FollowUpFields /&gt;&lt;ValueIndex&gt;2&lt;/ValueIndex&gt;&lt;ValueExValue&gt;Knape&lt;/ValueExValue&gt;&lt;ValueName&gt;Knape&lt;/ValueName&gt;&lt;ValueParentID&gt;VV5BEBB395E8F64F65B535D6BE044E4E78&lt;/ValueParentID&gt;&lt;ValueID&gt;8D06B3A180A2724DBF4D0D557ACB4052~0&lt;/ValueID&gt;&lt;/QuestionValue&gt;&lt;QuestionValue&gt;&lt;ValueData xsi:nil=&quot;true&quot; /&gt;&lt;FollowUpFields /&gt;&lt;ValueIndex&gt;3&lt;/ValueIndex&gt;&lt;ValueExValue&gt;Mostert&lt;/ValueExValue&gt;&lt;ValueName&gt;Mostert&lt;/ValueName&gt;&lt;ValueParentID&gt;VV5BEBB395E8F64F65B535D6BE044E4E78&lt;/ValueParentID&gt;&lt;ValueID&gt;8F8000CB8CDBEF419EF0B7395A71653C~0&lt;/ValueID&gt;&lt;/QuestionValue&gt;&lt;QuestionValue&gt;&lt;ValueData xsi:nil=&quot;true&quot; /&gt;&lt;FollowUpFields /&gt;&lt;ValueIndex&gt;4&lt;/ValueIndex&gt;&lt;ValueExValue&gt;Nagtegaal&lt;/ValueExValue&gt;&lt;ValueName&gt;Nagtegaal&lt;/ValueName&gt;&lt;ValueParentID&gt;VV5BEBB395E8F64F65B535D6BE044E4E78&lt;/ValueParentID&gt;&lt;ValueID&gt;DDD6F3BBD2C3D54E89CE646809E25DEE~0&lt;/ValueID&gt;&lt;/QuestionValue&gt;&lt;QuestionValue&gt;&lt;ValueData xsi:nil=&quot;true&quot; /&gt;&lt;FollowUpFields /&gt;&lt;ValueIndex&gt;5&lt;/ValueIndex&gt;&lt;ValueExValue&gt;Starkenburg&lt;/ValueExValue&gt;&lt;ValueName&gt;Starkenburg&lt;/ValueName&gt;&lt;ValueParentID&gt;VV5BEBB395E8F64F65B535D6BE044E4E78&lt;/ValueParentID&gt;&lt;ValueID&gt;9D66479B9DCD4712BFC8501E7230497F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ortefeuillehouder&lt;/FieldPrompt&gt;&lt;FieldIndex&gt;3&lt;/FieldIndex&gt;&lt;FieldDescription&gt;Selecteer de portefeuillehouder waaronder dit onderwerp valt.&lt;/FieldDescription&gt;&lt;FieldName&gt;Portefeuillehouder&lt;/FieldName&gt;&lt;FieldID&gt;VV4B2A404038CCC44CA7EFBB768F17E476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Cluster Beleid Sociale Leefomgeving&lt;/ValueExValue&gt;&lt;ValueName&gt;Cluster Beleid Sociale Leefomgeving&lt;/ValueName&gt;&lt;ValueParentID&gt;VV37586E32B5ED48C19BEC537B4C0296B5&lt;/ValueParentID&gt;&lt;ValueID&gt;F80357F87CE1405E94BE82EB72EAE999~0&lt;/ValueID&gt;&lt;/QuestionValue&gt;&lt;QuestionValue&gt;&lt;ValueData xsi:nil=&quot;true&quot; /&gt;&lt;FollowUpFields /&gt;&lt;ValueIndex&gt;1&lt;/ValueIndex&gt;&lt;ValueExValue&gt;Cluster Wijkteam&lt;/ValueExValue&gt;&lt;ValueName&gt;Cluster Wijkteam&lt;/ValueName&gt;&lt;ValueParentID&gt;VV37586E32B5ED48C19BEC537B4C0296B5&lt;/ValueParentID&gt;&lt;ValueID&gt;C32ED482D9F842BE9393EBAECD81CEBA~0&lt;/ValueID&gt;&lt;/QuestionValue&gt;&lt;QuestionValue&gt;&lt;ValueData xsi:nil=&quot;true&quot; /&gt;&lt;FollowUpFields /&gt;&lt;ValueIndex&gt;2&lt;/ValueIndex&gt;&lt;ValueExValue&gt;Cluster Servicepunt&lt;/ValueExValue&gt;&lt;ValueName&gt;Cluster Servicepunt&lt;/ValueName&gt;&lt;ValueParentID&gt;VV37586E32B5ED48C19BEC537B4C0296B5&lt;/ValueParentID&gt;&lt;ValueID&gt;B7B4F5CCCC204785AB69D97C1328E4CE~0&lt;/ValueID&gt;&lt;/QuestionValue&gt;&lt;QuestionValue&gt;&lt;ValueData xsi:nil=&quot;true&quot; /&gt;&lt;FollowUpFields /&gt;&lt;ValueIndex&gt;3&lt;/ValueIndex&gt;&lt;ValueExValue&gt;Cluster Muziekschool&lt;/ValueExValue&gt;&lt;ValueName&gt;Cluster Muziekschool&lt;/ValueName&gt;&lt;ValueParentID&gt;VV37586E32B5ED48C19BEC537B4C0296B5&lt;/ValueParentID&gt;&lt;ValueID&gt;168D3070D35B4408932A17A2214B0934~0&lt;/ValueID&gt;&lt;/QuestionValue&gt;&lt;QuestionValue&gt;&lt;ValueData xsi:nil=&quot;true&quot; /&gt;&lt;FollowUpFields /&gt;&lt;ValueIndex&gt;4&lt;/ValueIndex&gt;&lt;ValueExValue&gt;Cluster Beleid Fysieke Omgeving&lt;/ValueExValue&gt;&lt;ValueName&gt;Cluster Beleid Fysieke Omgeving&lt;/ValueName&gt;&lt;ValueParentID&gt;VV37586E32B5ED48C19BEC537B4C0296B5&lt;/ValueParentID&gt;&lt;ValueID&gt;67BD37FACA3345908D44A0BAA2925CCA~0&lt;/ValueID&gt;&lt;/QuestionValue&gt;&lt;QuestionValue&gt;&lt;ValueData xsi:nil=&quot;true&quot; /&gt;&lt;FollowUpFields /&gt;&lt;ValueIndex&gt;5&lt;/ValueIndex&gt;&lt;ValueExValue&gt;Cluster Vergunningen Toezicht en Handhaving&lt;/ValueExValue&gt;&lt;ValueName&gt;Cluster Vergunningen Toezicht en Handhaving&lt;/ValueName&gt;&lt;ValueParentID&gt;VV37586E32B5ED48C19BEC537B4C0296B5&lt;/ValueParentID&gt;&lt;ValueID&gt;E08602B8BC614D8F9007F6A072D635C3~0&lt;/ValueID&gt;&lt;/QuestionValue&gt;&lt;QuestionValue&gt;&lt;ValueData xsi:nil=&quot;true&quot; /&gt;&lt;FollowUpFields /&gt;&lt;ValueIndex&gt;6&lt;/ValueIndex&gt;&lt;ValueExValue&gt;Cluster Dagelijks Beheer&lt;/ValueExValue&gt;&lt;ValueName&gt;Cluster Dagelijks Beheer&lt;/ValueName&gt;&lt;ValueParentID&gt;VV37586E32B5ED48C19BEC537B4C0296B5&lt;/ValueParentID&gt;&lt;ValueID&gt;1AD1CC1E0E0B47708AA9D23953005CE5~0&lt;/ValueID&gt;&lt;/QuestionValue&gt;&lt;QuestionValue&gt;&lt;ValueData xsi:nil=&quot;true&quot; /&gt;&lt;FollowUpFields /&gt;&lt;ValueIndex&gt;7&lt;/ValueIndex&gt;&lt;ValueExValue&gt;Cluster Planmatig Beheer&lt;/ValueExValue&gt;&lt;ValueName&gt;Cluster Planmatig Beheer&lt;/ValueName&gt;&lt;ValueParentID&gt;VV37586E32B5ED48C19BEC537B4C0296B5&lt;/ValueParentID&gt;&lt;ValueID&gt;E37B0D7F3909405086CBE75365FDAB85~0&lt;/ValueID&gt;&lt;/QuestionValue&gt;&lt;QuestionValue&gt;&lt;ValueData xsi:nil=&quot;true&quot; /&gt;&lt;FollowUpFields /&gt;&lt;ValueIndex&gt;8&lt;/ValueIndex&gt;&lt;ValueExValue&gt;Cluster Projecten Programma's en Opgaven&lt;/ValueExValue&gt;&lt;ValueName&gt;Cluster Projecten Programma's en Opgaven&lt;/ValueName&gt;&lt;ValueParentID&gt;VV37586E32B5ED48C19BEC537B4C0296B5&lt;/ValueParentID&gt;&lt;ValueID&gt;D88D1E8372054A5684BBE65E9ADF74C4~0&lt;/ValueID&gt;&lt;/QuestionValue&gt;&lt;QuestionValue&gt;&lt;ValueData xsi:nil=&quot;true&quot; /&gt;&lt;FollowUpFields /&gt;&lt;ValueIndex&gt;9&lt;/ValueIndex&gt;&lt;ValueExValue&gt;Cluster Informatie &amp;amp; Automatisering&lt;/ValueExValue&gt;&lt;ValueName&gt;Cluster Informatie &amp;amp; Automatisering&lt;/ValueName&gt;&lt;ValueParentID&gt;VV37586E32B5ED48C19BEC537B4C0296B5&lt;/ValueParentID&gt;&lt;ValueID&gt;0D1D2B65107E47539450BFEA7848E2EE~0&lt;/ValueID&gt;&lt;/QuestionValue&gt;&lt;QuestionValue&gt;&lt;ValueData xsi:nil=&quot;true&quot; /&gt;&lt;FollowUpFields /&gt;&lt;ValueIndex&gt;10&lt;/ValueIndex&gt;&lt;ValueExValue&gt;Cluster Financiën&lt;/ValueExValue&gt;&lt;ValueName&gt;Cluster Financiën&lt;/ValueName&gt;&lt;ValueParentID&gt;VV37586E32B5ED48C19BEC537B4C0296B5&lt;/ValueParentID&gt;&lt;ValueID&gt;042323D6CA034691BF3CD50251256A4A~0&lt;/ValueID&gt;&lt;/QuestionValue&gt;&lt;QuestionValue&gt;&lt;ValueData xsi:nil=&quot;true&quot; /&gt;&lt;FollowUpFields /&gt;&lt;ValueIndex&gt;11&lt;/ValueIndex&gt;&lt;ValueExValue&gt;Cluster Externe en Interne Dienstverlening&lt;/ValueExValue&gt;&lt;ValueName&gt;Cluster Externe en Interne Dienstverlening&lt;/ValueName&gt;&lt;ValueParentID&gt;VV37586E32B5ED48C19BEC537B4C0296B5&lt;/ValueParentID&gt;&lt;ValueID&gt;44EE55D724514053AB8058E2A57A4F9D~0&lt;/ValueID&gt;&lt;/QuestionValue&gt;&lt;QuestionValue&gt;&lt;ValueData xsi:nil=&quot;true&quot; /&gt;&lt;FollowUpFields /&gt;&lt;ValueIndex&gt;12&lt;/ValueIndex&gt;&lt;ValueExValue&gt;Unit Concernzaken &amp;amp; Advies&lt;/ValueExValue&gt;&lt;ValueName&gt;Unit Concernzaken &amp;amp; Advies&lt;/ValueName&gt;&lt;ValueParentID&gt;VV37586E32B5ED48C19BEC537B4C0296B5&lt;/ValueParentID&gt;&lt;ValueID&gt;F50CA42568A644269F2F8986E1720A84~0&lt;/ValueID&gt;&lt;/QuestionValue&gt;&lt;QuestionValue&gt;&lt;ValueData xsi:nil=&quot;true&quot; /&gt;&lt;FollowUpFields /&gt;&lt;ValueIndex&gt;13&lt;/ValueIndex&gt;&lt;ValueExValue&gt;Unit Communicatie en Wijkregie&lt;/ValueExValue&gt;&lt;ValueName&gt;Unit Communicatie en Wijkregie&lt;/ValueName&gt;&lt;ValueParentID&gt;VV37586E32B5ED48C19BEC537B4C0296B5&lt;/ValueParentID&gt;&lt;ValueID&gt;63C0C4D2571047588662A7F930E20949~0&lt;/ValueID&gt;&lt;/QuestionValue&gt;&lt;QuestionValue&gt;&lt;ValueData xsi:nil=&quot;true&quot; /&gt;&lt;FollowUpFields /&gt;&lt;ValueIndex&gt;14&lt;/ValueIndex&gt;&lt;ValueExValue&gt;Unit HRM&lt;/ValueExValue&gt;&lt;ValueName&gt;Unit HRM&lt;/ValueName&gt;&lt;ValueParentID&gt;VV37586E32B5ED48C19BEC537B4C0296B5&lt;/ValueParentID&gt;&lt;ValueID&gt;F02B4D6432024A27B27CBA39460AC84A~0&lt;/ValueID&gt;&lt;/QuestionValue&gt;&lt;QuestionValue&gt;&lt;ValueData xsi:nil=&quot;true&quot; /&gt;&lt;FollowUpFields /&gt;&lt;ValueIndex&gt;15&lt;/ValueIndex&gt;&lt;ValueExValue&gt;Unit Inkoop Juridische Zaken&lt;/ValueExValue&gt;&lt;ValueName&gt;Unit Inkoop Juridische Zaken&lt;/ValueName&gt;&lt;ValueParentID&gt;VV37586E32B5ED48C19BEC537B4C0296B5&lt;/ValueParentID&gt;&lt;ValueID&gt;4645C83333644DC2AF0BEB0F889D0818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Afdeling&lt;/FieldPrompt&gt;&lt;FieldIndex&gt;4&lt;/FieldIndex&gt;&lt;FieldDescription&gt;Selecteer het Cluster / Unit die verantwoordelijk is voor dit onderwerp.&lt;/FieldDescription&gt;&lt;FieldName&gt;UnitCluster&lt;/FieldName&gt;&lt;FieldID&gt;VV17CA0F2701D1A3428779EE1F1EC1060F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 /&gt;&lt;FieldIndex&gt;5&lt;/FieldIndex&gt;&lt;FieldDescription /&gt;&lt;FieldName&gt;Contactpersoon&lt;/FieldName&gt;&lt;FieldID&gt;VVB41265AF37A84DBCA6C1AE88E8761036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d MMMM yyyy&lt;/FieldFormat&gt;&lt;FieldDataType&gt;2&lt;/FieldDataType&gt;&lt;FieldTip /&gt;&lt;FieldPrompt&gt;Datum&lt;/FieldPrompt&gt;&lt;FieldIndex&gt;6&lt;/FieldIndex&gt;&lt;FieldDescription&gt;Selecteer hier de geplande datum voor behandeling van het raadsvoorstel in de raad.&lt;/FieldDescription&gt;&lt;FieldName&gt;Datum&lt;/FieldName&gt;&lt;FieldID&gt;VV07ADF99CECC18D41B34672C562D6F2CB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Dossier&lt;/FieldPrompt&gt;&lt;FieldIndex&gt;7&lt;/FieldIndex&gt;&lt;FieldDescription&gt;Vermeld indien aanwezig de belangrijkste stukken, bij voorkeur via een  hyperlink en waar mogelijk in de naam voorzien van het desbetreffende zaaknummer.&lt;/FieldDescription&gt;&lt;FieldName&gt;Dossier&lt;/FieldName&gt;&lt;FieldID&gt;VVF3EBDF5113B01E42AE9A434679B6B6D2&lt;/FieldID&gt;&lt;FieldXpath /&gt;&lt;FieldXpathAlternatives /&gt;&lt;FieldLinkedProp /&gt;&lt;/QuestionField&gt;&lt;/GroupFields&gt;&lt;IsRepeatingGroup&gt;false&lt;/IsRepeatingGroup&gt;&lt;/QuestionGroup&gt;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CA305F982ADB7478B15696A8C1EBE98&lt;/ID&gt;_x000d__x000a_      &lt;PROMPT&gt;_x000d__x000a_        &lt;NLNL&gt;Programma&lt;/NLNL&gt;_x000d__x000a_        &lt;NLBE /&gt;_x000d__x000a_        &lt;FRFR /&gt;_x000d__x000a_        &lt;FRBE /&gt;_x000d__x000a_        &lt;ENUS&gt;Programma&lt;/ENUS&gt;_x000d__x000a_        &lt;DEDE&gt;Programma&lt;/DEDE&gt;_x000d__x000a_        &lt;DADK /&gt;_x000d__x000a_        &lt;PLPL /&gt;_x000d__x000a_        &lt;SVSE /&gt;_x000d__x000a_        &lt;EN&gt;Programma&lt;/EN&gt;_x000d__x000a_      &lt;/PROMPT&gt;_x000d__x000a_      &lt;FIELDDESC&gt;_x000d__x000a_        &lt;NLNL&gt;Selecteer het programma waaronder dit onderwerp valt.&lt;/NLNL&gt;_x000d__x000a_        &lt;NLBE /&gt;_x000d__x000a_        &lt;FRFR /&gt;_x000d__x000a_        &lt;FRBE /&gt;_x000d__x000a_        &lt;ENUS&gt;Selecteer het programma waaronder dit onderwerp valt.&lt;/ENUS&gt;_x000d__x000a_        &lt;DEDE&gt;Selecteer het programma waaronder dit onderwerp valt.&lt;/DEDE&gt;_x000d__x000a_        &lt;DADK /&gt;_x000d__x000a_        &lt;PLPL /&gt;_x000d__x000a_        &lt;SVSE /&gt;_x000d__x000a_        &lt;EN&gt;Selecteer het programma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NLBE /&gt;_x000d__x000a_        &lt;FRFR /&gt;_x000d__x000a_        &lt;FRBE /&gt;_x000d__x000a_        &lt;ENUS&gt;Portefeuillehouder&lt;/ENUS&gt;_x000d__x000a_        &lt;DEDE&gt;Portefeuillehouder&lt;/DEDE&gt;_x000d__x000a_        &lt;DADK /&gt;_x000d__x000a_        &lt;PLPL /&gt;_x000d__x000a_        &lt;SVSE /&gt;_x000d__x000a_        &lt;EN&gt;Portefeuillehouder&lt;/EN&gt;_x000d__x000a_      &lt;/PROMPT&gt;_x000d__x000a_      &lt;FIELDDESC&gt;_x000d__x000a_        &lt;NLNL&gt;Selecteer de portefeuillehouder waaronder dit onderwerp valt.&lt;/NLNL&gt;_x000d__x000a_        &lt;NLBE /&gt;_x000d__x000a_        &lt;FRFR /&gt;_x000d__x000a_        &lt;FRBE /&gt;_x000d__x000a_        &lt;ENUS&gt;Selecteer de portefeuillehouder waaronder dit onderwerp valt.&lt;/ENUS&gt;_x000d__x000a_        &lt;DEDE&gt;Selecteer de portefeuillehouder waaronder dit onderwerp valt.&lt;/DEDE&gt;_x000d__x000a_        &lt;DADK /&gt;_x000d__x000a_        &lt;PLPL /&gt;_x000d__x000a_        &lt;SVSE /&gt;_x000d__x000a_        &lt;EN&gt;Selecteer de portefeuillehouder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17CA0F2701D1A3428779EE1F1EC1060F&lt;/ID&gt;_x000d__x000a_      &lt;PROMPT&gt;_x000d__x000a_        &lt;NLNL&gt;Unit/Cluster&lt;/NLNL&gt;_x000d__x000a_        &lt;NLBE /&gt;_x000d__x000a_        &lt;FRFR /&gt;_x000d__x000a_        &lt;FRBE /&gt;_x000d__x000a_        &lt;ENUS&gt;Afdeling&lt;/ENUS&gt;_x000d__x000a_        &lt;DEDE&gt;Afdeling&lt;/DEDE&gt;_x000d__x000a_        &lt;DADK /&gt;_x000d__x000a_        &lt;PLPL /&gt;_x000d__x000a_        &lt;SVSE /&gt;_x000d__x000a_        &lt;EN&gt;Afdeling&lt;/EN&gt;_x000d__x000a_      &lt;/PROMPT&gt;_x000d__x000a_      &lt;FIELDDESC&gt;_x000d__x000a_        &lt;NLNL&gt;Selecteer het Cluster / Unit die verantwoordelijk is voor dit onderwerp.&lt;/NLNL&gt;_x000d__x000a_        &lt;NLBE /&gt;_x000d__x000a_        &lt;FRFR /&gt;_x000d__x000a_        &lt;FRBE /&gt;_x000d__x000a_        &lt;ENUS&gt;Selecteer de afdeling die verantwoordelijk is voor dit onderwerp.&lt;/ENUS&gt;_x000d__x000a_        &lt;DEDE&gt;Selecteer de afdeling die verantwoordelijk is voor dit onderwerp.&lt;/DEDE&gt;_x000d__x000a_        &lt;DADK /&gt;_x000d__x000a_        &lt;PLPL /&gt;_x000d__x000a_        &lt;SVSE /&gt;_x000d__x000a_        &lt;EN&gt;Selecteer de afdeling die verantwoordelijk is voor dit onderwerp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&lt;/FIELDS&gt;_x000d__x000a_  &lt;FORMS /&gt;_x000d__x000a_  &lt;VALUES&gt;_x000d__x000a_    &lt;VALUE&gt;_x000d__x000a_      &lt;ID&gt;E4323239E8A2F74685AC16E1E146274E~0&lt;/ID&gt;_x000d__x000a_      &lt;VALUESINGLE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SINGLE&gt;_x000d__x000a_      &lt;VALUEEX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EX&gt;_x000d__x000a_    &lt;/VALUE&gt;_x000d__x000a_    &lt;VALUE&gt;_x000d__x000a_      &lt;ID&gt;B913E09D26204349AB78F8F10D30E0C0~0&lt;/ID&gt;_x000d__x000a_      &lt;VALUESINGLE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SINGLE&gt;_x000d__x000a_      &lt;VALUEEX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EX&gt;_x000d__x000a_    &lt;/VALUE&gt;_x000d__x000a_    &lt;VALUE&gt;_x000d__x000a_      &lt;ID&gt;A3A06E5A7116D04D99E969000403FCAD~0&lt;/ID&gt;_x000d__x000a_      &lt;VALUESINGLE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SINGLE&gt;_x000d__x000a_      &lt;VALUEEX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EX&gt;_x000d__x000a_    &lt;/VALUE&gt;_x000d__x000a_    &lt;VALUE&gt;_x000d__x000a_      &lt;ID&gt;D17A0292382C3645A812CDAC9A295D4F~0&lt;/ID&gt;_x000d__x000a_      &lt;VALUESINGLE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SINGLE&gt;_x000d__x000a_      &lt;VALUEEX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EX&gt;_x000d__x000a_    &lt;/VALUE&gt;_x000d__x000a_    &lt;VALUE&gt;_x000d__x000a_      &lt;ID&gt;0797D396F9CBB340B0E1411D8E992779~0&lt;/ID&gt;_x000d__x000a_      &lt;VALUESINGLE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SINGLE&gt;_x000d__x000a_      &lt;VALUEEX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EX&gt;_x000d__x000a_    &lt;/VALUE&gt;_x000d__x000a_    &lt;VALUE&gt;_x000d__x000a_      &lt;ID&gt;82A9D18D31CD1D428AFD7140F57373FC~0&lt;/ID&gt;_x000d__x000a_      &lt;VALUESINGLE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SINGLE&gt;_x000d__x000a_      &lt;VALUEEX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EX&gt;_x000d__x000a_    &lt;/VALUE&gt;_x000d__x000a_    &lt;VALUE&gt;_x000d__x000a_      &lt;ID&gt;9666179132ADC34A973A74E046C99883~0&lt;/ID&gt;_x000d__x000a_      &lt;VALUESINGLE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SINGLE&gt;_x000d__x000a_      &lt;VALUEEX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EX&gt;_x000d__x000a_    &lt;/VALUE&gt;_x000d__x000a_    &lt;VALUE&gt;_x000d__x000a_      &lt;ID&gt;B67510204F439D48A50B63BC686A2F53~0&lt;/ID&gt;_x000d__x000a_      &lt;VALUESINGLE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SINGLE&gt;_x000d__x000a_      &lt;VALUEEX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EX&gt;_x000d__x000a_    &lt;/VALUE&gt;_x000d__x000a_    &lt;VALUE&gt;_x000d__x000a_      &lt;ID&gt;B14F669585CE384AB55D7A226E5A5D40~0&lt;/ID&gt;_x000d__x000a_      &lt;VALUESINGLE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SINGLE&gt;_x000d__x000a_      &lt;VALUEEX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EX&gt;_x000d__x000a_    &lt;/VALUE&gt;_x000d__x000a_    &lt;VALUE&gt;_x000d__x000a_      &lt;ID&gt;D123E301D5944EE3885A4561CA3B18DA~0&lt;/ID&gt;_x000d__x000a_      &lt;VALUESINGLE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A97BA6834ED4A8EB391B4D2591AD84F~0&lt;/ID&gt;_x000d__x000a_      &lt;VALUESINGLE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E8869D1FDE84D46A5BD7811AD0F7F5B~0&lt;/ID&gt;_x000d__x000a_      &lt;VALUESINGLE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AC9184947294A16B2D42B6D5E7BC73E~0&lt;/ID&gt;_x000d__x000a_      &lt;VALUESINGLE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2E5BF22FC09458182F490E2EA7177B5~0&lt;/ID&gt;_x000d__x000a_      &lt;VALUESINGLE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602D5F740DA472186BC46ABD22CF565~0&lt;/ID&gt;_x000d__x000a_      &lt;VALUESINGLE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332AA1896904C0F9100DD88700AE008~0&lt;/ID&gt;_x000d__x000a_      &lt;VALUESINGLE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56B6CFF9F5F4038A78F9E19EF0B5CC2~0&lt;/ID&gt;_x000d__x000a_      &lt;VALUESINGLE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B6C91B96B7A4765B6C8732DF5C97BEB~0&lt;/ID&gt;_x000d__x000a_      &lt;VALUESINGLE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39405BE3A047E46B785C976870C6048~0&lt;/ID&gt;_x000d__x000a_      &lt;VALUESINGLE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SINGLE&gt;_x000d__x000a_      &lt;VALUEEX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SINGLE&gt;_x000d__x000a_      &lt;VALUEEX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SINGLE&gt;_x000d__x000a_      &lt;VALUEEX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SINGLE&gt;_x000d__x000a_      &lt;VALUEEX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SINGLE&gt;_x000d__x000a_      &lt;VALUEEX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EX&gt;_x000d__x000a_    &lt;/VALUE&gt;_x000d__x000a_    &lt;VALUE&gt;_x000d__x000a_      &lt;ID&gt;9D66479B9DCD4712BFC8501E7230497F~0&lt;/ID&gt;_x000d__x000a_      &lt;VALUESINGLE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A702D80C84051439A1AF2BA64571BE0~0&lt;/ID&gt;_x000d__x000a_      &lt;VALUESINGLE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SINGLE&gt;_x000d__x000a_      &lt;VALUEEX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EX&gt;_x000d__x000a_    &lt;/VALUE&gt;_x000d__x000a_    &lt;VALUE&gt;_x000d__x000a_      &lt;ID&gt;BCE7D2A5F22084459F4E70989A4A5220~0&lt;/ID&gt;_x000d__x000a_      &lt;VALUESINGLE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SINGLE&gt;_x000d__x000a_      &lt;VALUEEX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EX&gt;_x000d__x000a_    &lt;/VALUE&gt;_x000d__x000a_    &lt;VALUE&gt;_x000d__x000a_      &lt;ID&gt;B22E5D5EE886394A9EC47E2CFF13AFC5~0&lt;/ID&gt;_x000d__x000a_      &lt;VALUESINGLE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SINGLE&gt;_x000d__x000a_      &lt;VALUEEX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EX&gt;_x000d__x000a_    &lt;/VALUE&gt;_x000d__x000a_    &lt;VALUE&gt;_x000d__x000a_      &lt;ID&gt;03F3112DFF730543B20D5BF3A51A4EE4~0&lt;/ID&gt;_x000d__x000a_      &lt;VALUESINGLE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SINGLE&gt;_x000d__x000a_      &lt;VALUEEX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EX&gt;_x000d__x000a_    &lt;/VALUE&gt;_x000d__x000a_    &lt;VALUE&gt;_x000d__x000a_      &lt;ID&gt;5BC60CF5B4DA2746AE1E87A56A6A3B8F~0&lt;/ID&gt;_x000d__x000a_      &lt;VALUESINGLE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SINGLE&gt;_x000d__x000a_      &lt;VALUEEX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EX&gt;_x000d__x000a_    &lt;/VALUE&gt;_x000d__x000a_    &lt;VALUE&gt;_x000d__x000a_      &lt;ID&gt;229336507DFBEC4687553F2196EE0CCF~0&lt;/ID&gt;_x000d__x000a_      &lt;VALUESINGLE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SINGLE&gt;_x000d__x000a_      &lt;VALUEEX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EX&gt;_x000d__x000a_    &lt;/VALUE&gt;_x000d__x000a_    &lt;VALUE&gt;_x000d__x000a_      &lt;ID&gt;B3C2B5EB189C53459D7279FF7F0A8580~0&lt;/ID&gt;_x000d__x000a_      &lt;VALUESINGLE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SINGLE&gt;_x000d__x000a_      &lt;VALUEEX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EX&gt;_x000d__x000a_    &lt;/VALUE&gt;_x000d__x000a_    &lt;VALUE&gt;_x000d__x000a_      &lt;ID&gt;ECD9C74E2D7A114CAAD1E7574044EC8E~0&lt;/ID&gt;_x000d__x000a_      &lt;VALUESINGLE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SINGLE&gt;_x000d__x000a_      &lt;VALUEEX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EX&gt;_x000d__x000a_    &lt;/VALUE&gt;_x000d__x000a_    &lt;VALUE&gt;_x000d__x000a_      &lt;ID&gt;0F179F6B269D4B4B9E6845AEE87157A2~0&lt;/ID&gt;_x000d__x000a_      &lt;VALUESINGLE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SINGLE&gt;_x000d__x000a_      &lt;VALUEEX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EX&gt;_x000d__x000a_    &lt;/VALUE&gt;_x000d__x000a_    &lt;VALUE&gt;_x000d__x000a_      &lt;ID&gt;6251340D6F738C4DB8A2AEA3BD77B7A5~0&lt;/ID&gt;_x000d__x000a_      &lt;VALUESINGLE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SINGLE&gt;_x000d__x000a_      &lt;VALUEEX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EX&gt;_x000d__x000a_    &lt;/VALUE&gt;_x000d__x000a_    &lt;VALUE&gt;_x000d__x000a_      &lt;ID&gt;F80357F87CE1405E94BE82EB72EAE999~0&lt;/ID&gt;_x000d__x000a_      &lt;VALUESINGLE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32ED482D9F842BE9393EBAECD81CEBA~0&lt;/ID&gt;_x000d__x000a_      &lt;VALUESINGLE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7B4F5CCCC204785AB69D97C1328E4CE~0&lt;/ID&gt;_x000d__x000a_      &lt;VALUESINGLE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68D3070D35B4408932A17A2214B0934~0&lt;/ID&gt;_x000d__x000a_      &lt;VALUESINGLE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7BD37FACA3345908D44A0BAA2925CCA~0&lt;/ID&gt;_x000d__x000a_      &lt;VALUESINGLE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08602B8BC614D8F9007F6A072D635C3~0&lt;/ID&gt;_x000d__x000a_      &lt;VALUESINGLE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AD1CC1E0E0B47708AA9D23953005CE5~0&lt;/ID&gt;_x000d__x000a_      &lt;VALUESINGLE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37B0D7F3909405086CBE75365FDAB85~0&lt;/ID&gt;_x000d__x000a_      &lt;VALUESINGLE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88D1E8372054A5684BBE65E9ADF74C4~0&lt;/ID&gt;_x000d__x000a_      &lt;VALUESINGLE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D1D2B65107E47539450BFEA7848E2EE~0&lt;/ID&gt;_x000d__x000a_      &lt;VALUESINGLE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42323D6CA034691BF3CD50251256A4A~0&lt;/ID&gt;_x000d__x000a_      &lt;VALUESINGLE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4EE55D724514053AB8058E2A57A4F9D~0&lt;/ID&gt;_x000d__x000a_      &lt;VALUESINGLE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50CA42568A644269F2F8986E1720A84~0&lt;/ID&gt;_x000d__x000a_      &lt;VALUESINGLE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3C0C4D2571047588662A7F930E20949~0&lt;/ID&gt;_x000d__x000a_      &lt;VALUESINGLE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02B4D6432024A27B27CBA39460AC84A~0&lt;/ID&gt;_x000d__x000a_      &lt;VALUESINGLE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645C83333644DC2AF0BEB0F889D0818~0&lt;/ID&gt;_x000d__x000a_      &lt;VALUESINGLE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  <w:docVar w:name="TemplateVersion" w:val="3.9.0.18101"/>
  </w:docVars>
  <w:rsids>
    <w:rsidRoot w:val="00B31994"/>
    <w:rsid w:val="00016E29"/>
    <w:rsid w:val="0004034E"/>
    <w:rsid w:val="00095896"/>
    <w:rsid w:val="000E504B"/>
    <w:rsid w:val="00117FB9"/>
    <w:rsid w:val="00132431"/>
    <w:rsid w:val="00285161"/>
    <w:rsid w:val="002C1900"/>
    <w:rsid w:val="002D672F"/>
    <w:rsid w:val="003072A0"/>
    <w:rsid w:val="00336D1A"/>
    <w:rsid w:val="003606E8"/>
    <w:rsid w:val="00406AA0"/>
    <w:rsid w:val="0048147E"/>
    <w:rsid w:val="00485CF7"/>
    <w:rsid w:val="004C639D"/>
    <w:rsid w:val="00572202"/>
    <w:rsid w:val="00593F90"/>
    <w:rsid w:val="005F3950"/>
    <w:rsid w:val="00623396"/>
    <w:rsid w:val="00644B4A"/>
    <w:rsid w:val="006F1EC0"/>
    <w:rsid w:val="00740B4F"/>
    <w:rsid w:val="00787273"/>
    <w:rsid w:val="00797E06"/>
    <w:rsid w:val="007B0CCA"/>
    <w:rsid w:val="00834370"/>
    <w:rsid w:val="00974D05"/>
    <w:rsid w:val="00A7713C"/>
    <w:rsid w:val="00A91123"/>
    <w:rsid w:val="00B069AB"/>
    <w:rsid w:val="00B31994"/>
    <w:rsid w:val="00B8525D"/>
    <w:rsid w:val="00BA728E"/>
    <w:rsid w:val="00BD36A9"/>
    <w:rsid w:val="00BE1511"/>
    <w:rsid w:val="00C02764"/>
    <w:rsid w:val="00CC2AE3"/>
    <w:rsid w:val="00D56E22"/>
    <w:rsid w:val="00DE1CA0"/>
    <w:rsid w:val="00DF65C7"/>
    <w:rsid w:val="00F303F6"/>
    <w:rsid w:val="00F62C16"/>
    <w:rsid w:val="00FF5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BA656"/>
  <w15:docId w15:val="{0593217B-3360-4622-BF2C-32B1D075E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B3199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31994"/>
    <w:rPr>
      <w:rFonts w:ascii="Arial" w:hAnsi="Arial"/>
      <w:szCs w:val="24"/>
      <w:lang w:eastAsia="en-US"/>
    </w:rPr>
  </w:style>
  <w:style w:type="character" w:styleId="Hyperlink">
    <w:name w:val="Hyperlink"/>
    <w:basedOn w:val="Standaardalinea-lettertype"/>
    <w:uiPriority w:val="99"/>
    <w:unhideWhenUsed/>
    <w:rsid w:val="00BE1511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E15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koos\AppData\Local\Temp\IW\IWRITER\ALG%20-%20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ALG - LTA Raad</Template>
  <TotalTime>3</TotalTime>
  <Pages>2</Pages>
  <Words>170</Words>
  <Characters>1061</Characters>
  <Application>Microsoft Office Word</Application>
  <DocSecurity>0</DocSecurity>
  <Lines>70</Lines>
  <Paragraphs>43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van Oosten</dc:creator>
  <cp:keywords/>
  <dc:description/>
  <cp:lastModifiedBy>Erica Verkerk - van de Griend</cp:lastModifiedBy>
  <cp:revision>5</cp:revision>
  <dcterms:created xsi:type="dcterms:W3CDTF">2025-10-14T08:52:00Z</dcterms:created>
  <dcterms:modified xsi:type="dcterms:W3CDTF">2026-06-15T07:50:00Z</dcterms:modified>
</cp:coreProperties>
</file>