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52D15" w14:textId="77777777" w:rsidR="00787273" w:rsidRPr="00B069AB" w:rsidRDefault="00B069AB" w:rsidP="00016E29">
      <w:pPr>
        <w:spacing w:line="300" w:lineRule="auto"/>
        <w:jc w:val="right"/>
        <w:rPr>
          <w:rFonts w:cs="Arial"/>
          <w:b/>
        </w:rPr>
      </w:pPr>
      <w:r w:rsidRPr="00551B5A">
        <w:rPr>
          <w:rFonts w:cs="Arial"/>
          <w:b/>
          <w:noProof/>
          <w:sz w:val="24"/>
        </w:rPr>
        <w:drawing>
          <wp:inline distT="0" distB="0" distL="0" distR="0" wp14:anchorId="1162309A" wp14:editId="7EEF4A86">
            <wp:extent cx="1109640" cy="73980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Katwij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4609" cy="763114"/>
                    </a:xfrm>
                    <a:prstGeom prst="rect">
                      <a:avLst/>
                    </a:prstGeom>
                  </pic:spPr>
                </pic:pic>
              </a:graphicData>
            </a:graphic>
          </wp:inline>
        </w:drawing>
      </w:r>
    </w:p>
    <w:p w14:paraId="49BF5B64" w14:textId="783E8DAF" w:rsidR="00787273" w:rsidRPr="00623396" w:rsidRDefault="00787273" w:rsidP="00016E29">
      <w:pPr>
        <w:spacing w:line="300" w:lineRule="auto"/>
        <w:rPr>
          <w:rFonts w:cs="Arial"/>
          <w:b/>
          <w:sz w:val="28"/>
          <w:szCs w:val="28"/>
        </w:rPr>
      </w:pPr>
      <w:r w:rsidRPr="00623396">
        <w:rPr>
          <w:rFonts w:cs="Arial"/>
          <w:b/>
          <w:sz w:val="28"/>
          <w:szCs w:val="28"/>
        </w:rPr>
        <w:t xml:space="preserve">Onderwerp voor de raad </w:t>
      </w:r>
      <w:r w:rsidR="00517E4C">
        <w:rPr>
          <w:rFonts w:cs="Arial"/>
          <w:b/>
          <w:sz w:val="28"/>
          <w:szCs w:val="28"/>
        </w:rPr>
        <w:t>Ruimtelijke Ontwikkelingsstrategie Bedrijven (ROM-B)</w:t>
      </w:r>
    </w:p>
    <w:p w14:paraId="4D21E039" w14:textId="77777777" w:rsidR="00787273" w:rsidRPr="00B069AB" w:rsidRDefault="00787273" w:rsidP="00016E29">
      <w:pPr>
        <w:spacing w:line="300" w:lineRule="auto"/>
        <w:rPr>
          <w:rFonts w:cs="Arial"/>
          <w:b/>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F8FEDDA" w14:textId="77777777" w:rsidTr="00787273">
        <w:trPr>
          <w:trHeight w:val="174"/>
          <w:tblHeader/>
        </w:trPr>
        <w:tc>
          <w:tcPr>
            <w:tcW w:w="14090" w:type="dxa"/>
            <w:tcBorders>
              <w:bottom w:val="single" w:sz="4" w:space="0" w:color="auto"/>
            </w:tcBorders>
            <w:shd w:val="clear" w:color="auto" w:fill="C0C0C0"/>
            <w:vAlign w:val="center"/>
          </w:tcPr>
          <w:p w14:paraId="27A3BCD5" w14:textId="77777777" w:rsidR="00787273" w:rsidRPr="00B069AB" w:rsidRDefault="00787273" w:rsidP="00016E29">
            <w:pPr>
              <w:spacing w:line="300" w:lineRule="auto"/>
              <w:rPr>
                <w:rFonts w:cs="Arial"/>
                <w:sz w:val="19"/>
                <w:szCs w:val="19"/>
              </w:rPr>
            </w:pPr>
            <w:r w:rsidRPr="00B069AB">
              <w:rPr>
                <w:rFonts w:cs="Arial"/>
                <w:b/>
                <w:bCs/>
                <w:sz w:val="19"/>
                <w:szCs w:val="19"/>
              </w:rPr>
              <w:t xml:space="preserve">Omschrijving </w:t>
            </w:r>
          </w:p>
        </w:tc>
      </w:tr>
      <w:tr w:rsidR="00787273" w:rsidRPr="00B069AB" w14:paraId="499D2D73" w14:textId="77777777" w:rsidTr="00787273">
        <w:trPr>
          <w:trHeight w:val="84"/>
          <w:tblHeader/>
        </w:trPr>
        <w:tc>
          <w:tcPr>
            <w:tcW w:w="14090" w:type="dxa"/>
            <w:tcBorders>
              <w:bottom w:val="single" w:sz="4" w:space="0" w:color="auto"/>
            </w:tcBorders>
          </w:tcPr>
          <w:p w14:paraId="5FA4A00E" w14:textId="4DD0B154" w:rsidR="00787273" w:rsidRPr="00B069AB" w:rsidRDefault="00431A6B" w:rsidP="004706A6">
            <w:pPr>
              <w:autoSpaceDE w:val="0"/>
              <w:autoSpaceDN w:val="0"/>
              <w:adjustRightInd w:val="0"/>
              <w:spacing w:line="300" w:lineRule="auto"/>
              <w:rPr>
                <w:rFonts w:cs="Arial"/>
                <w:b/>
                <w:bCs/>
                <w:sz w:val="19"/>
                <w:szCs w:val="19"/>
              </w:rPr>
            </w:pPr>
            <w:r>
              <w:rPr>
                <w:rFonts w:cs="Arial"/>
                <w:bCs/>
                <w:sz w:val="19"/>
                <w:szCs w:val="19"/>
              </w:rPr>
              <w:t xml:space="preserve">Binnen Economie071 wordt sinds enige tijd gewerkt aan de realisatie van een Ruimtelijke Ontwikkelingsmaatschappij Bedrijven (ROM-B). Hierover is de raad de afgelopen tijd geïnformeerd door middel van onder ander raadsinformatiebrieven. In het tweede kwartaal van 2025 bereidt een daartoe aangetrokken kwartiermaker (tevens huidig directeur van de ROM-Drechtsteden) de besluitvorming over de ROM-B voor, zodat colleges en raden binnen Economie071 goed geïnformeerd een afweging kunnen maken en kunnen besluiten over hun deelname aan en het instellen van een ROM-B binnen Economie071. De kwartiermaker zal daarbij inzicht geven in zaken als doel, scope, organisatie, vereiste financiële middelen en benodigde investeringen, kritische succesfactoren. Beoogd wordt </w:t>
            </w:r>
            <w:r w:rsidR="00517E4C">
              <w:rPr>
                <w:rFonts w:cs="Arial"/>
                <w:bCs/>
                <w:sz w:val="19"/>
                <w:szCs w:val="19"/>
              </w:rPr>
              <w:t xml:space="preserve">dat </w:t>
            </w:r>
            <w:r>
              <w:rPr>
                <w:rFonts w:cs="Arial"/>
                <w:bCs/>
                <w:sz w:val="19"/>
                <w:szCs w:val="19"/>
              </w:rPr>
              <w:t>in een van de laatste colleges voor het zomerreces</w:t>
            </w:r>
            <w:r w:rsidR="00517E4C">
              <w:rPr>
                <w:rFonts w:cs="Arial"/>
                <w:bCs/>
                <w:sz w:val="19"/>
                <w:szCs w:val="19"/>
              </w:rPr>
              <w:t xml:space="preserve"> positief wordt besloten over</w:t>
            </w:r>
            <w:r>
              <w:rPr>
                <w:rFonts w:cs="Arial"/>
                <w:bCs/>
                <w:sz w:val="19"/>
                <w:szCs w:val="19"/>
              </w:rPr>
              <w:t xml:space="preserve"> </w:t>
            </w:r>
            <w:r w:rsidR="00517E4C">
              <w:rPr>
                <w:rFonts w:cs="Arial"/>
                <w:bCs/>
                <w:sz w:val="19"/>
                <w:szCs w:val="19"/>
              </w:rPr>
              <w:t>een raadvoorstel. Dit kan dan na het zomerreces (september/oktober) in commissievergadering en raadsvergadering van de gemeenteraad worden besproken en besloten.</w:t>
            </w:r>
            <w:r w:rsidR="002C1900" w:rsidRPr="00B069AB">
              <w:rPr>
                <w:rFonts w:cs="Arial"/>
                <w:bCs/>
                <w:sz w:val="19"/>
                <w:szCs w:val="19"/>
              </w:rPr>
              <w:fldChar w:fldCharType="begin" w:fldLock="1"/>
            </w:r>
            <w:r w:rsidR="002C1900" w:rsidRPr="00B069AB">
              <w:rPr>
                <w:rFonts w:cs="Arial"/>
                <w:bCs/>
                <w:sz w:val="19"/>
                <w:szCs w:val="19"/>
              </w:rPr>
              <w:instrText xml:space="preserve"> mitVV VVBEA983F8BE3DDB4EABAC86893232F74B \* MERGEFORMAT </w:instrText>
            </w:r>
            <w:r w:rsidR="002C1900" w:rsidRPr="00B069AB">
              <w:rPr>
                <w:rFonts w:cs="Arial"/>
                <w:bCs/>
                <w:sz w:val="19"/>
                <w:szCs w:val="19"/>
              </w:rPr>
              <w:fldChar w:fldCharType="end"/>
            </w:r>
          </w:p>
        </w:tc>
      </w:tr>
      <w:tr w:rsidR="00787273" w:rsidRPr="00B069AB" w14:paraId="5652CF4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DE571FD" w14:textId="77777777" w:rsidR="00787273" w:rsidRPr="00B069AB" w:rsidRDefault="00787273" w:rsidP="00016E29">
            <w:pPr>
              <w:spacing w:line="300" w:lineRule="auto"/>
              <w:rPr>
                <w:rFonts w:cs="Arial"/>
                <w:sz w:val="19"/>
                <w:szCs w:val="19"/>
              </w:rPr>
            </w:pPr>
            <w:r w:rsidRPr="00B069AB">
              <w:rPr>
                <w:rFonts w:cs="Arial"/>
                <w:b/>
                <w:sz w:val="19"/>
                <w:szCs w:val="19"/>
              </w:rPr>
              <w:t>Programma</w:t>
            </w:r>
          </w:p>
        </w:tc>
      </w:tr>
      <w:tr w:rsidR="00787273" w:rsidRPr="00B069AB" w14:paraId="22B7EDD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1E5AA02" w14:textId="5A2FD3FB" w:rsidR="00BE1511" w:rsidRPr="00B069AB" w:rsidRDefault="00BE1511" w:rsidP="004706A6">
            <w:pPr>
              <w:autoSpaceDE w:val="0"/>
              <w:autoSpaceDN w:val="0"/>
              <w:adjustRightInd w:val="0"/>
              <w:spacing w:line="300" w:lineRule="auto"/>
              <w:rPr>
                <w:rFonts w:cs="Arial"/>
                <w:color w:val="000000"/>
                <w:sz w:val="19"/>
                <w:szCs w:val="19"/>
              </w:rPr>
            </w:pPr>
            <w:r w:rsidRPr="00016E29">
              <w:rPr>
                <w:rFonts w:cs="Arial"/>
                <w:szCs w:val="20"/>
                <w:lang w:eastAsia="nl-NL"/>
              </w:rPr>
              <w:t>Programma 3 Economie</w:t>
            </w:r>
          </w:p>
        </w:tc>
      </w:tr>
      <w:tr w:rsidR="00787273" w:rsidRPr="00B069AB" w14:paraId="5F5D2811"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52B0B4C" w14:textId="77777777" w:rsidR="00787273" w:rsidRPr="00B069AB" w:rsidRDefault="00787273" w:rsidP="00016E29">
            <w:pPr>
              <w:spacing w:line="300" w:lineRule="auto"/>
              <w:rPr>
                <w:rFonts w:cs="Arial"/>
                <w:sz w:val="19"/>
                <w:szCs w:val="19"/>
              </w:rPr>
            </w:pPr>
            <w:r w:rsidRPr="00B069AB">
              <w:rPr>
                <w:rFonts w:cs="Arial"/>
                <w:b/>
                <w:sz w:val="19"/>
                <w:szCs w:val="19"/>
              </w:rPr>
              <w:t>P</w:t>
            </w:r>
            <w:r w:rsidR="00572202" w:rsidRPr="00B069AB">
              <w:rPr>
                <w:rFonts w:cs="Arial"/>
                <w:b/>
                <w:sz w:val="19"/>
                <w:szCs w:val="19"/>
              </w:rPr>
              <w:t>ortefeuillehouder</w:t>
            </w:r>
          </w:p>
        </w:tc>
      </w:tr>
      <w:tr w:rsidR="00787273" w:rsidRPr="00B069AB" w14:paraId="39A667E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3D6FCA1" w14:textId="77E436AC" w:rsidR="00016E29" w:rsidRPr="00B069AB" w:rsidRDefault="00016E29" w:rsidP="004706A6">
            <w:pPr>
              <w:spacing w:line="300" w:lineRule="auto"/>
              <w:rPr>
                <w:rFonts w:cs="Arial"/>
                <w:sz w:val="19"/>
                <w:szCs w:val="19"/>
              </w:rPr>
            </w:pPr>
            <w:r>
              <w:rPr>
                <w:rFonts w:cs="Arial"/>
                <w:sz w:val="19"/>
                <w:szCs w:val="19"/>
              </w:rPr>
              <w:t>Wethouder Knape</w:t>
            </w:r>
          </w:p>
        </w:tc>
      </w:tr>
      <w:tr w:rsidR="00787273" w:rsidRPr="00B069AB" w14:paraId="03C0193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FED0AB2" w14:textId="77777777" w:rsidR="00787273" w:rsidRPr="00B069AB" w:rsidRDefault="006F1EC0" w:rsidP="00016E29">
            <w:pPr>
              <w:spacing w:line="300" w:lineRule="auto"/>
              <w:rPr>
                <w:rFonts w:cs="Arial"/>
                <w:b/>
                <w:sz w:val="19"/>
                <w:szCs w:val="19"/>
              </w:rPr>
            </w:pPr>
            <w:r w:rsidRPr="00B069AB">
              <w:rPr>
                <w:rFonts w:cs="Arial"/>
                <w:b/>
                <w:sz w:val="19"/>
                <w:szCs w:val="19"/>
              </w:rPr>
              <w:t>Cluster / Unit</w:t>
            </w:r>
          </w:p>
        </w:tc>
      </w:tr>
      <w:tr w:rsidR="00787273" w:rsidRPr="00B069AB" w14:paraId="02BE357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B9448EA" w14:textId="0912534F" w:rsidR="00431A6B" w:rsidRPr="00B069AB" w:rsidRDefault="00431A6B" w:rsidP="004706A6">
            <w:pPr>
              <w:spacing w:line="300" w:lineRule="auto"/>
              <w:rPr>
                <w:rFonts w:cs="Arial"/>
                <w:sz w:val="19"/>
                <w:szCs w:val="19"/>
              </w:rPr>
            </w:pPr>
            <w:r>
              <w:rPr>
                <w:rFonts w:cs="Arial"/>
                <w:sz w:val="19"/>
                <w:szCs w:val="19"/>
              </w:rPr>
              <w:t>BFL/Economie</w:t>
            </w:r>
          </w:p>
        </w:tc>
      </w:tr>
      <w:tr w:rsidR="00132431" w:rsidRPr="00B069AB" w14:paraId="20F8879D" w14:textId="77777777" w:rsidTr="0037006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615E4D4" w14:textId="77777777" w:rsidR="00132431" w:rsidRPr="00B069AB" w:rsidRDefault="00132431" w:rsidP="00016E29">
            <w:pPr>
              <w:spacing w:line="300" w:lineRule="auto"/>
              <w:rPr>
                <w:rFonts w:cs="Arial"/>
                <w:b/>
                <w:sz w:val="19"/>
                <w:szCs w:val="19"/>
              </w:rPr>
            </w:pPr>
            <w:r w:rsidRPr="00B069AB">
              <w:rPr>
                <w:rFonts w:cs="Arial"/>
                <w:b/>
                <w:sz w:val="19"/>
                <w:szCs w:val="19"/>
              </w:rPr>
              <w:t>Contactpersoon</w:t>
            </w:r>
          </w:p>
        </w:tc>
      </w:tr>
      <w:tr w:rsidR="00132431" w:rsidRPr="00B069AB" w14:paraId="73BA75D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9776068" w14:textId="1F12A3B1" w:rsidR="00431A6B" w:rsidRPr="00B069AB" w:rsidRDefault="00431A6B" w:rsidP="004706A6">
            <w:pPr>
              <w:spacing w:line="300" w:lineRule="auto"/>
              <w:rPr>
                <w:rFonts w:cs="Arial"/>
                <w:sz w:val="19"/>
                <w:szCs w:val="19"/>
              </w:rPr>
            </w:pPr>
            <w:r>
              <w:rPr>
                <w:rFonts w:cs="Arial"/>
                <w:sz w:val="19"/>
                <w:szCs w:val="19"/>
              </w:rPr>
              <w:t>Wout Vogelesang</w:t>
            </w:r>
          </w:p>
        </w:tc>
      </w:tr>
      <w:tr w:rsidR="00787273" w:rsidRPr="00B069AB" w14:paraId="72D047E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347568D" w14:textId="77777777" w:rsidR="00787273" w:rsidRPr="00B069AB" w:rsidRDefault="00787273" w:rsidP="00016E29">
            <w:pPr>
              <w:spacing w:line="300" w:lineRule="auto"/>
              <w:rPr>
                <w:rFonts w:cs="Arial"/>
                <w:sz w:val="19"/>
                <w:szCs w:val="19"/>
              </w:rPr>
            </w:pPr>
            <w:r w:rsidRPr="00B069AB">
              <w:rPr>
                <w:rFonts w:cs="Arial"/>
                <w:b/>
                <w:sz w:val="19"/>
                <w:szCs w:val="19"/>
              </w:rPr>
              <w:t>Datum waarop</w:t>
            </w:r>
            <w:r w:rsidR="00572202" w:rsidRPr="00B069AB">
              <w:rPr>
                <w:rFonts w:cs="Arial"/>
                <w:b/>
                <w:sz w:val="19"/>
                <w:szCs w:val="19"/>
              </w:rPr>
              <w:t xml:space="preserve"> </w:t>
            </w:r>
            <w:r w:rsidR="00132431" w:rsidRPr="00B069AB">
              <w:rPr>
                <w:rFonts w:cs="Arial"/>
                <w:b/>
                <w:sz w:val="19"/>
                <w:szCs w:val="19"/>
              </w:rPr>
              <w:t>B&amp;W de nota aanbiedt aan de gemeente</w:t>
            </w:r>
            <w:r w:rsidR="00740B4F" w:rsidRPr="00B069AB">
              <w:rPr>
                <w:rFonts w:cs="Arial"/>
                <w:b/>
                <w:sz w:val="19"/>
                <w:szCs w:val="19"/>
              </w:rPr>
              <w:t>raad</w:t>
            </w:r>
          </w:p>
        </w:tc>
      </w:tr>
      <w:tr w:rsidR="00787273" w:rsidRPr="00B069AB" w14:paraId="62D810C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B6312E1" w14:textId="4A752772" w:rsidR="00431A6B" w:rsidRPr="00B069AB" w:rsidRDefault="00517E4C" w:rsidP="000F5BD6">
            <w:pPr>
              <w:spacing w:line="300" w:lineRule="auto"/>
              <w:rPr>
                <w:rFonts w:cs="Arial"/>
                <w:sz w:val="19"/>
                <w:szCs w:val="19"/>
              </w:rPr>
            </w:pPr>
            <w:r>
              <w:rPr>
                <w:rFonts w:cs="Arial"/>
                <w:sz w:val="19"/>
                <w:szCs w:val="19"/>
              </w:rPr>
              <w:t>Einde Q2</w:t>
            </w:r>
          </w:p>
        </w:tc>
      </w:tr>
      <w:tr w:rsidR="00787273" w:rsidRPr="00B069AB" w14:paraId="6DAEE7D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608E110" w14:textId="77777777" w:rsidR="00787273" w:rsidRPr="00B069AB" w:rsidRDefault="00787273" w:rsidP="00016E29">
            <w:pPr>
              <w:spacing w:line="300" w:lineRule="auto"/>
              <w:rPr>
                <w:rFonts w:cs="Arial"/>
                <w:sz w:val="19"/>
                <w:szCs w:val="19"/>
              </w:rPr>
            </w:pPr>
            <w:r w:rsidRPr="00B069AB">
              <w:rPr>
                <w:rFonts w:cs="Arial"/>
                <w:b/>
                <w:sz w:val="19"/>
                <w:szCs w:val="19"/>
              </w:rPr>
              <w:t>Dossier</w:t>
            </w:r>
          </w:p>
        </w:tc>
      </w:tr>
      <w:tr w:rsidR="00787273" w:rsidRPr="00B069AB" w14:paraId="27E2396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00484A" w14:textId="4A5241C6" w:rsidR="00787273" w:rsidRPr="00B069AB" w:rsidRDefault="00517E4C" w:rsidP="00016E29">
            <w:pPr>
              <w:spacing w:line="300" w:lineRule="auto"/>
              <w:rPr>
                <w:rFonts w:cs="Arial"/>
                <w:sz w:val="19"/>
                <w:szCs w:val="19"/>
              </w:rPr>
            </w:pPr>
            <w:r>
              <w:rPr>
                <w:rFonts w:cs="Arial"/>
                <w:sz w:val="19"/>
                <w:szCs w:val="19"/>
              </w:rPr>
              <w:t>Ruimtelijke Ontwikkelingsmaatschappij Bedrijven  (ROM-B)</w:t>
            </w:r>
            <w:r w:rsidR="00572202" w:rsidRPr="00B069AB">
              <w:rPr>
                <w:rFonts w:cs="Arial"/>
                <w:sz w:val="19"/>
                <w:szCs w:val="19"/>
              </w:rPr>
              <w:fldChar w:fldCharType="begin" w:fldLock="1"/>
            </w:r>
            <w:r w:rsidR="00572202" w:rsidRPr="00B069AB">
              <w:rPr>
                <w:rFonts w:cs="Arial"/>
                <w:sz w:val="19"/>
                <w:szCs w:val="19"/>
              </w:rPr>
              <w:instrText xml:space="preserve"> mitVV VVF3EBDF5113B01E42AE9A434679B6B6D2 \* MERGEFORMAT </w:instrText>
            </w:r>
            <w:r w:rsidR="00572202" w:rsidRPr="00B069AB">
              <w:rPr>
                <w:rFonts w:cs="Arial"/>
                <w:sz w:val="19"/>
                <w:szCs w:val="19"/>
              </w:rPr>
              <w:fldChar w:fldCharType="end"/>
            </w:r>
          </w:p>
        </w:tc>
      </w:tr>
    </w:tbl>
    <w:p w14:paraId="2CC08A7F" w14:textId="77777777" w:rsidR="00787273" w:rsidRPr="00B069AB" w:rsidRDefault="0078727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6B5BD79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18DE374" w14:textId="77777777" w:rsidR="00787273" w:rsidRPr="00B069AB" w:rsidRDefault="00787273" w:rsidP="00016E29">
            <w:pPr>
              <w:spacing w:line="300" w:lineRule="auto"/>
              <w:rPr>
                <w:rFonts w:cs="Arial"/>
                <w:b/>
                <w:sz w:val="19"/>
                <w:szCs w:val="19"/>
              </w:rPr>
            </w:pPr>
            <w:r w:rsidRPr="00B069AB">
              <w:rPr>
                <w:rFonts w:cs="Arial"/>
                <w:b/>
                <w:sz w:val="19"/>
                <w:szCs w:val="19"/>
              </w:rPr>
              <w:lastRenderedPageBreak/>
              <w:t>Datum wijziging</w:t>
            </w:r>
          </w:p>
        </w:tc>
      </w:tr>
      <w:tr w:rsidR="00787273" w:rsidRPr="00B069AB" w14:paraId="68BCA78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D6BB99E" w14:textId="5695A7EC" w:rsidR="00517E4C" w:rsidRPr="00B069AB" w:rsidRDefault="0027001C" w:rsidP="004706A6">
            <w:pPr>
              <w:spacing w:line="300" w:lineRule="auto"/>
              <w:rPr>
                <w:rFonts w:cs="Arial"/>
                <w:sz w:val="19"/>
                <w:szCs w:val="19"/>
              </w:rPr>
            </w:pPr>
            <w:r>
              <w:rPr>
                <w:rFonts w:cs="Arial"/>
                <w:sz w:val="19"/>
                <w:szCs w:val="19"/>
              </w:rPr>
              <w:t>27-06-25</w:t>
            </w:r>
          </w:p>
        </w:tc>
      </w:tr>
      <w:tr w:rsidR="00787273" w:rsidRPr="00B069AB" w14:paraId="279637F2" w14:textId="77777777" w:rsidTr="00787273">
        <w:trPr>
          <w:trHeight w:val="174"/>
          <w:tblHeader/>
        </w:trPr>
        <w:tc>
          <w:tcPr>
            <w:tcW w:w="14090" w:type="dxa"/>
            <w:tcBorders>
              <w:bottom w:val="single" w:sz="4" w:space="0" w:color="auto"/>
            </w:tcBorders>
            <w:shd w:val="clear" w:color="auto" w:fill="C0C0C0"/>
            <w:vAlign w:val="center"/>
          </w:tcPr>
          <w:p w14:paraId="2874E587" w14:textId="77777777" w:rsidR="00787273" w:rsidRPr="00B069AB" w:rsidRDefault="00787273" w:rsidP="00016E29">
            <w:pPr>
              <w:spacing w:line="300" w:lineRule="auto"/>
              <w:rPr>
                <w:rFonts w:cs="Arial"/>
                <w:b/>
                <w:bCs/>
                <w:sz w:val="19"/>
                <w:szCs w:val="19"/>
              </w:rPr>
            </w:pPr>
            <w:r w:rsidRPr="00B069AB">
              <w:rPr>
                <w:rFonts w:cs="Arial"/>
                <w:b/>
                <w:bCs/>
                <w:sz w:val="19"/>
                <w:szCs w:val="19"/>
              </w:rPr>
              <w:t>Gewijzigde omschrijving</w:t>
            </w:r>
          </w:p>
        </w:tc>
      </w:tr>
      <w:tr w:rsidR="00787273" w:rsidRPr="00B069AB" w14:paraId="4ADE55A8" w14:textId="77777777" w:rsidTr="00787273">
        <w:trPr>
          <w:trHeight w:val="84"/>
          <w:tblHeader/>
        </w:trPr>
        <w:tc>
          <w:tcPr>
            <w:tcW w:w="14090" w:type="dxa"/>
            <w:tcBorders>
              <w:bottom w:val="single" w:sz="4" w:space="0" w:color="auto"/>
            </w:tcBorders>
          </w:tcPr>
          <w:p w14:paraId="48ED18D4" w14:textId="33BBC794" w:rsidR="00517E4C" w:rsidRPr="00B069AB" w:rsidRDefault="00517E4C" w:rsidP="00016E29">
            <w:pPr>
              <w:spacing w:line="300" w:lineRule="auto"/>
              <w:rPr>
                <w:rFonts w:cs="Arial"/>
                <w:b/>
                <w:bCs/>
                <w:sz w:val="19"/>
                <w:szCs w:val="19"/>
              </w:rPr>
            </w:pPr>
          </w:p>
        </w:tc>
      </w:tr>
      <w:tr w:rsidR="00787273" w:rsidRPr="00B069AB" w14:paraId="7484CF9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E88E34D" w14:textId="77777777" w:rsidR="00787273" w:rsidRPr="00B069AB" w:rsidRDefault="00787273" w:rsidP="00016E29">
            <w:pPr>
              <w:spacing w:line="300" w:lineRule="auto"/>
              <w:rPr>
                <w:rFonts w:cs="Arial"/>
                <w:b/>
                <w:sz w:val="19"/>
                <w:szCs w:val="19"/>
              </w:rPr>
            </w:pPr>
            <w:r w:rsidRPr="00B069AB">
              <w:rPr>
                <w:rFonts w:cs="Arial"/>
                <w:b/>
                <w:sz w:val="19"/>
                <w:szCs w:val="19"/>
              </w:rPr>
              <w:t xml:space="preserve">Gewijzigde datum waarop </w:t>
            </w:r>
            <w:r w:rsidR="00132431" w:rsidRPr="00B069AB">
              <w:rPr>
                <w:rFonts w:cs="Arial"/>
                <w:b/>
                <w:sz w:val="19"/>
                <w:szCs w:val="19"/>
              </w:rPr>
              <w:t>B&amp;W de nota aanbiedt aan de gemeenteraad</w:t>
            </w:r>
          </w:p>
        </w:tc>
      </w:tr>
      <w:tr w:rsidR="00787273" w:rsidRPr="00B069AB" w14:paraId="1B9DDE97"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61C02A3" w14:textId="61A0E728" w:rsidR="00517E4C" w:rsidRPr="00B069AB" w:rsidRDefault="0027001C" w:rsidP="00016E29">
            <w:pPr>
              <w:spacing w:line="300" w:lineRule="auto"/>
              <w:rPr>
                <w:rFonts w:cs="Arial"/>
                <w:sz w:val="19"/>
                <w:szCs w:val="19"/>
              </w:rPr>
            </w:pPr>
            <w:r>
              <w:rPr>
                <w:rFonts w:cs="Arial"/>
                <w:sz w:val="19"/>
                <w:szCs w:val="19"/>
              </w:rPr>
              <w:t>September 2025</w:t>
            </w:r>
          </w:p>
        </w:tc>
      </w:tr>
      <w:tr w:rsidR="00787273" w:rsidRPr="00B069AB" w14:paraId="1496712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2710340" w14:textId="77777777" w:rsidR="00787273" w:rsidRPr="00B069AB" w:rsidRDefault="00787273" w:rsidP="00016E29">
            <w:pPr>
              <w:spacing w:line="300" w:lineRule="auto"/>
              <w:rPr>
                <w:rFonts w:cs="Arial"/>
                <w:b/>
                <w:sz w:val="19"/>
                <w:szCs w:val="19"/>
              </w:rPr>
            </w:pPr>
            <w:r w:rsidRPr="00B069AB">
              <w:rPr>
                <w:rFonts w:cs="Arial"/>
                <w:b/>
                <w:sz w:val="19"/>
                <w:szCs w:val="19"/>
              </w:rPr>
              <w:t>Toelichting op de wijziging</w:t>
            </w:r>
          </w:p>
        </w:tc>
      </w:tr>
      <w:tr w:rsidR="00787273" w:rsidRPr="00B069AB" w14:paraId="4E7CCF6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801399" w14:textId="6B624778" w:rsidR="00787273" w:rsidRPr="00B069AB" w:rsidRDefault="00787273" w:rsidP="00016E29">
            <w:pPr>
              <w:spacing w:line="300" w:lineRule="auto"/>
              <w:rPr>
                <w:rFonts w:cs="Arial"/>
                <w:sz w:val="19"/>
                <w:szCs w:val="19"/>
              </w:rPr>
            </w:pPr>
          </w:p>
        </w:tc>
      </w:tr>
    </w:tbl>
    <w:p w14:paraId="252CFE01" w14:textId="77777777" w:rsidR="00787273" w:rsidRDefault="0078727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6510EE" w:rsidRPr="00B069AB" w14:paraId="62E87D2D" w14:textId="77777777" w:rsidTr="00B97CF8">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B5EE79E" w14:textId="77777777" w:rsidR="006510EE" w:rsidRPr="00B069AB" w:rsidRDefault="006510EE" w:rsidP="00B97CF8">
            <w:pPr>
              <w:spacing w:line="300" w:lineRule="auto"/>
              <w:rPr>
                <w:rFonts w:cs="Arial"/>
                <w:b/>
                <w:sz w:val="19"/>
                <w:szCs w:val="19"/>
              </w:rPr>
            </w:pPr>
            <w:r w:rsidRPr="00B069AB">
              <w:rPr>
                <w:rFonts w:cs="Arial"/>
                <w:b/>
                <w:sz w:val="19"/>
                <w:szCs w:val="19"/>
              </w:rPr>
              <w:t>Datum wijziging</w:t>
            </w:r>
          </w:p>
        </w:tc>
      </w:tr>
      <w:tr w:rsidR="006510EE" w:rsidRPr="00B069AB" w14:paraId="6B58ABCE" w14:textId="77777777" w:rsidTr="00B97CF8">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C170CF4" w14:textId="12F17B02" w:rsidR="006510EE" w:rsidRPr="00B069AB" w:rsidRDefault="006510EE" w:rsidP="00B97CF8">
            <w:pPr>
              <w:spacing w:line="300" w:lineRule="auto"/>
              <w:rPr>
                <w:rFonts w:cs="Arial"/>
                <w:sz w:val="19"/>
                <w:szCs w:val="19"/>
              </w:rPr>
            </w:pPr>
            <w:r>
              <w:rPr>
                <w:rFonts w:cs="Arial"/>
                <w:sz w:val="19"/>
                <w:szCs w:val="19"/>
              </w:rPr>
              <w:t>26-09-25</w:t>
            </w:r>
          </w:p>
        </w:tc>
      </w:tr>
      <w:tr w:rsidR="006510EE" w:rsidRPr="00B069AB" w14:paraId="4BEAF185" w14:textId="77777777" w:rsidTr="00B97CF8">
        <w:trPr>
          <w:trHeight w:val="174"/>
          <w:tblHeader/>
        </w:trPr>
        <w:tc>
          <w:tcPr>
            <w:tcW w:w="14090" w:type="dxa"/>
            <w:tcBorders>
              <w:bottom w:val="single" w:sz="4" w:space="0" w:color="auto"/>
            </w:tcBorders>
            <w:shd w:val="clear" w:color="auto" w:fill="C0C0C0"/>
            <w:vAlign w:val="center"/>
          </w:tcPr>
          <w:p w14:paraId="43C3DC65" w14:textId="77777777" w:rsidR="006510EE" w:rsidRPr="00B069AB" w:rsidRDefault="006510EE" w:rsidP="00B97CF8">
            <w:pPr>
              <w:spacing w:line="300" w:lineRule="auto"/>
              <w:rPr>
                <w:rFonts w:cs="Arial"/>
                <w:b/>
                <w:bCs/>
                <w:sz w:val="19"/>
                <w:szCs w:val="19"/>
              </w:rPr>
            </w:pPr>
            <w:r w:rsidRPr="00B069AB">
              <w:rPr>
                <w:rFonts w:cs="Arial"/>
                <w:b/>
                <w:bCs/>
                <w:sz w:val="19"/>
                <w:szCs w:val="19"/>
              </w:rPr>
              <w:t>Gewijzigde omschrijving</w:t>
            </w:r>
          </w:p>
        </w:tc>
      </w:tr>
      <w:tr w:rsidR="006510EE" w:rsidRPr="00B069AB" w14:paraId="356B2A89" w14:textId="77777777" w:rsidTr="00B97CF8">
        <w:trPr>
          <w:trHeight w:val="84"/>
          <w:tblHeader/>
        </w:trPr>
        <w:tc>
          <w:tcPr>
            <w:tcW w:w="14090" w:type="dxa"/>
            <w:tcBorders>
              <w:bottom w:val="single" w:sz="4" w:space="0" w:color="auto"/>
            </w:tcBorders>
          </w:tcPr>
          <w:p w14:paraId="0F406B90" w14:textId="77777777" w:rsidR="006510EE" w:rsidRPr="00B069AB" w:rsidRDefault="006510EE" w:rsidP="00B97CF8">
            <w:pPr>
              <w:spacing w:line="300" w:lineRule="auto"/>
              <w:rPr>
                <w:rFonts w:cs="Arial"/>
                <w:b/>
                <w:bCs/>
                <w:sz w:val="19"/>
                <w:szCs w:val="19"/>
              </w:rPr>
            </w:pPr>
          </w:p>
        </w:tc>
      </w:tr>
      <w:tr w:rsidR="006510EE" w:rsidRPr="00B069AB" w14:paraId="4F0FD202" w14:textId="77777777" w:rsidTr="00B97CF8">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B4B9E96" w14:textId="77777777" w:rsidR="006510EE" w:rsidRPr="00B069AB" w:rsidRDefault="006510EE" w:rsidP="00B97CF8">
            <w:pPr>
              <w:spacing w:line="300" w:lineRule="auto"/>
              <w:rPr>
                <w:rFonts w:cs="Arial"/>
                <w:b/>
                <w:sz w:val="19"/>
                <w:szCs w:val="19"/>
              </w:rPr>
            </w:pPr>
            <w:r w:rsidRPr="00B069AB">
              <w:rPr>
                <w:rFonts w:cs="Arial"/>
                <w:b/>
                <w:sz w:val="19"/>
                <w:szCs w:val="19"/>
              </w:rPr>
              <w:t>Gewijzigde datum waarop B&amp;W de nota aanbiedt aan de gemeenteraad</w:t>
            </w:r>
          </w:p>
        </w:tc>
      </w:tr>
      <w:tr w:rsidR="006510EE" w:rsidRPr="00B069AB" w14:paraId="53172FEE" w14:textId="77777777" w:rsidTr="00B97CF8">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CF877C3" w14:textId="0E1A2649" w:rsidR="006510EE" w:rsidRPr="00B069AB" w:rsidRDefault="006510EE" w:rsidP="00B97CF8">
            <w:pPr>
              <w:spacing w:line="300" w:lineRule="auto"/>
              <w:rPr>
                <w:rFonts w:cs="Arial"/>
                <w:sz w:val="19"/>
                <w:szCs w:val="19"/>
              </w:rPr>
            </w:pPr>
            <w:r>
              <w:rPr>
                <w:rFonts w:cs="Arial"/>
                <w:sz w:val="19"/>
                <w:szCs w:val="19"/>
              </w:rPr>
              <w:t>Half oktober 2025</w:t>
            </w:r>
          </w:p>
        </w:tc>
      </w:tr>
      <w:tr w:rsidR="006510EE" w:rsidRPr="00B069AB" w14:paraId="1F19C9E6" w14:textId="77777777" w:rsidTr="00B97CF8">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B96B13A" w14:textId="77777777" w:rsidR="006510EE" w:rsidRPr="00B069AB" w:rsidRDefault="006510EE" w:rsidP="00B97CF8">
            <w:pPr>
              <w:spacing w:line="300" w:lineRule="auto"/>
              <w:rPr>
                <w:rFonts w:cs="Arial"/>
                <w:b/>
                <w:sz w:val="19"/>
                <w:szCs w:val="19"/>
              </w:rPr>
            </w:pPr>
            <w:r w:rsidRPr="00B069AB">
              <w:rPr>
                <w:rFonts w:cs="Arial"/>
                <w:b/>
                <w:sz w:val="19"/>
                <w:szCs w:val="19"/>
              </w:rPr>
              <w:t>Toelichting op de wijziging</w:t>
            </w:r>
          </w:p>
        </w:tc>
      </w:tr>
      <w:tr w:rsidR="006510EE" w:rsidRPr="00B069AB" w14:paraId="6BEDBE42" w14:textId="77777777" w:rsidTr="00B97CF8">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B634F80" w14:textId="77777777" w:rsidR="006510EE" w:rsidRPr="00B069AB" w:rsidRDefault="006510EE" w:rsidP="00B97CF8">
            <w:pPr>
              <w:spacing w:line="300" w:lineRule="auto"/>
              <w:rPr>
                <w:rFonts w:cs="Arial"/>
                <w:sz w:val="19"/>
                <w:szCs w:val="19"/>
              </w:rPr>
            </w:pPr>
          </w:p>
        </w:tc>
      </w:tr>
    </w:tbl>
    <w:p w14:paraId="7702C5A6" w14:textId="77777777" w:rsidR="006510EE" w:rsidRDefault="006510EE"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1B5B9D" w:rsidRPr="00B069AB" w14:paraId="09C884F6" w14:textId="77777777" w:rsidTr="001937CE">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01FA9F8" w14:textId="77777777" w:rsidR="001B5B9D" w:rsidRPr="00B069AB" w:rsidRDefault="001B5B9D" w:rsidP="001937CE">
            <w:pPr>
              <w:spacing w:line="300" w:lineRule="auto"/>
              <w:rPr>
                <w:rFonts w:cs="Arial"/>
                <w:b/>
                <w:sz w:val="19"/>
                <w:szCs w:val="19"/>
              </w:rPr>
            </w:pPr>
            <w:r w:rsidRPr="00B069AB">
              <w:rPr>
                <w:rFonts w:cs="Arial"/>
                <w:b/>
                <w:sz w:val="19"/>
                <w:szCs w:val="19"/>
              </w:rPr>
              <w:t>Datum wijziging</w:t>
            </w:r>
          </w:p>
        </w:tc>
      </w:tr>
      <w:tr w:rsidR="001B5B9D" w:rsidRPr="00B069AB" w14:paraId="09D9F682" w14:textId="77777777" w:rsidTr="001937CE">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CA17A33" w14:textId="2A0A3C86" w:rsidR="001B5B9D" w:rsidRPr="00B069AB" w:rsidRDefault="001B5B9D" w:rsidP="001937CE">
            <w:pPr>
              <w:spacing w:line="300" w:lineRule="auto"/>
              <w:rPr>
                <w:rFonts w:cs="Arial"/>
                <w:sz w:val="19"/>
                <w:szCs w:val="19"/>
              </w:rPr>
            </w:pPr>
            <w:r>
              <w:rPr>
                <w:rFonts w:cs="Arial"/>
                <w:sz w:val="19"/>
                <w:szCs w:val="19"/>
              </w:rPr>
              <w:t>17-10-25</w:t>
            </w:r>
          </w:p>
        </w:tc>
      </w:tr>
      <w:tr w:rsidR="001B5B9D" w:rsidRPr="00B069AB" w14:paraId="6ED11706" w14:textId="77777777" w:rsidTr="001937CE">
        <w:trPr>
          <w:trHeight w:val="174"/>
          <w:tblHeader/>
        </w:trPr>
        <w:tc>
          <w:tcPr>
            <w:tcW w:w="14090" w:type="dxa"/>
            <w:tcBorders>
              <w:bottom w:val="single" w:sz="4" w:space="0" w:color="auto"/>
            </w:tcBorders>
            <w:shd w:val="clear" w:color="auto" w:fill="C0C0C0"/>
            <w:vAlign w:val="center"/>
          </w:tcPr>
          <w:p w14:paraId="09D295FF" w14:textId="77777777" w:rsidR="001B5B9D" w:rsidRPr="00B069AB" w:rsidRDefault="001B5B9D" w:rsidP="001937CE">
            <w:pPr>
              <w:spacing w:line="300" w:lineRule="auto"/>
              <w:rPr>
                <w:rFonts w:cs="Arial"/>
                <w:b/>
                <w:bCs/>
                <w:sz w:val="19"/>
                <w:szCs w:val="19"/>
              </w:rPr>
            </w:pPr>
            <w:r w:rsidRPr="00B069AB">
              <w:rPr>
                <w:rFonts w:cs="Arial"/>
                <w:b/>
                <w:bCs/>
                <w:sz w:val="19"/>
                <w:szCs w:val="19"/>
              </w:rPr>
              <w:t>Gewijzigde omschrijving</w:t>
            </w:r>
          </w:p>
        </w:tc>
      </w:tr>
      <w:tr w:rsidR="001B5B9D" w:rsidRPr="00B069AB" w14:paraId="06897456" w14:textId="77777777" w:rsidTr="001937CE">
        <w:trPr>
          <w:trHeight w:val="84"/>
          <w:tblHeader/>
        </w:trPr>
        <w:tc>
          <w:tcPr>
            <w:tcW w:w="14090" w:type="dxa"/>
            <w:tcBorders>
              <w:bottom w:val="single" w:sz="4" w:space="0" w:color="auto"/>
            </w:tcBorders>
          </w:tcPr>
          <w:p w14:paraId="666D34A4" w14:textId="77777777" w:rsidR="001B5B9D" w:rsidRPr="00B069AB" w:rsidRDefault="001B5B9D" w:rsidP="001937CE">
            <w:pPr>
              <w:spacing w:line="300" w:lineRule="auto"/>
              <w:rPr>
                <w:rFonts w:cs="Arial"/>
                <w:b/>
                <w:bCs/>
                <w:sz w:val="19"/>
                <w:szCs w:val="19"/>
              </w:rPr>
            </w:pPr>
          </w:p>
        </w:tc>
      </w:tr>
      <w:tr w:rsidR="001B5B9D" w:rsidRPr="00B069AB" w14:paraId="6AC339EF" w14:textId="77777777" w:rsidTr="001937CE">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240CB46" w14:textId="77777777" w:rsidR="001B5B9D" w:rsidRPr="00B069AB" w:rsidRDefault="001B5B9D" w:rsidP="001937CE">
            <w:pPr>
              <w:spacing w:line="300" w:lineRule="auto"/>
              <w:rPr>
                <w:rFonts w:cs="Arial"/>
                <w:b/>
                <w:sz w:val="19"/>
                <w:szCs w:val="19"/>
              </w:rPr>
            </w:pPr>
            <w:r w:rsidRPr="00B069AB">
              <w:rPr>
                <w:rFonts w:cs="Arial"/>
                <w:b/>
                <w:sz w:val="19"/>
                <w:szCs w:val="19"/>
              </w:rPr>
              <w:t>Gewijzigde datum waarop B&amp;W de nota aanbiedt aan de gemeenteraad</w:t>
            </w:r>
          </w:p>
        </w:tc>
      </w:tr>
      <w:tr w:rsidR="001B5B9D" w:rsidRPr="00B069AB" w14:paraId="31D9DE02" w14:textId="77777777" w:rsidTr="001937CE">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E92692D" w14:textId="48674CE1" w:rsidR="001B5B9D" w:rsidRPr="00B069AB" w:rsidRDefault="001B5B9D" w:rsidP="001937CE">
            <w:pPr>
              <w:spacing w:line="300" w:lineRule="auto"/>
              <w:rPr>
                <w:rFonts w:cs="Arial"/>
                <w:sz w:val="19"/>
                <w:szCs w:val="19"/>
              </w:rPr>
            </w:pPr>
            <w:r>
              <w:rPr>
                <w:rFonts w:cs="Arial"/>
                <w:sz w:val="19"/>
                <w:szCs w:val="19"/>
              </w:rPr>
              <w:t>Eind oktober 2025</w:t>
            </w:r>
          </w:p>
        </w:tc>
      </w:tr>
      <w:tr w:rsidR="001B5B9D" w:rsidRPr="00B069AB" w14:paraId="7DBFB3AB" w14:textId="77777777" w:rsidTr="001937CE">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E26B378" w14:textId="77777777" w:rsidR="001B5B9D" w:rsidRPr="00B069AB" w:rsidRDefault="001B5B9D" w:rsidP="001937CE">
            <w:pPr>
              <w:spacing w:line="300" w:lineRule="auto"/>
              <w:rPr>
                <w:rFonts w:cs="Arial"/>
                <w:b/>
                <w:sz w:val="19"/>
                <w:szCs w:val="19"/>
              </w:rPr>
            </w:pPr>
            <w:r w:rsidRPr="00B069AB">
              <w:rPr>
                <w:rFonts w:cs="Arial"/>
                <w:b/>
                <w:sz w:val="19"/>
                <w:szCs w:val="19"/>
              </w:rPr>
              <w:t>Toelichting op de wijziging</w:t>
            </w:r>
          </w:p>
        </w:tc>
      </w:tr>
      <w:tr w:rsidR="001B5B9D" w:rsidRPr="00B069AB" w14:paraId="03668EA9" w14:textId="77777777" w:rsidTr="001937CE">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E5CA65A" w14:textId="77777777" w:rsidR="001B5B9D" w:rsidRPr="00B069AB" w:rsidRDefault="001B5B9D" w:rsidP="001937CE">
            <w:pPr>
              <w:spacing w:line="300" w:lineRule="auto"/>
              <w:rPr>
                <w:rFonts w:cs="Arial"/>
                <w:sz w:val="19"/>
                <w:szCs w:val="19"/>
              </w:rPr>
            </w:pPr>
          </w:p>
        </w:tc>
      </w:tr>
    </w:tbl>
    <w:p w14:paraId="28566969" w14:textId="77777777" w:rsidR="001B5B9D" w:rsidRDefault="001B5B9D"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66A56" w:rsidRPr="00B069AB" w14:paraId="29593EDB" w14:textId="77777777" w:rsidTr="006B4F7D">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37CE490" w14:textId="77777777" w:rsidR="00766A56" w:rsidRPr="00B069AB" w:rsidRDefault="00766A56" w:rsidP="006B4F7D">
            <w:pPr>
              <w:spacing w:line="300" w:lineRule="auto"/>
              <w:rPr>
                <w:rFonts w:cs="Arial"/>
                <w:b/>
                <w:sz w:val="19"/>
                <w:szCs w:val="19"/>
              </w:rPr>
            </w:pPr>
            <w:r w:rsidRPr="00B069AB">
              <w:rPr>
                <w:rFonts w:cs="Arial"/>
                <w:b/>
                <w:sz w:val="19"/>
                <w:szCs w:val="19"/>
              </w:rPr>
              <w:lastRenderedPageBreak/>
              <w:t>Datum wijziging</w:t>
            </w:r>
          </w:p>
        </w:tc>
      </w:tr>
      <w:tr w:rsidR="00766A56" w:rsidRPr="00B069AB" w14:paraId="5CBF154E" w14:textId="77777777" w:rsidTr="006B4F7D">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FCD2987" w14:textId="39479625" w:rsidR="00766A56" w:rsidRPr="00B069AB" w:rsidRDefault="00766A56" w:rsidP="006B4F7D">
            <w:pPr>
              <w:spacing w:line="300" w:lineRule="auto"/>
              <w:rPr>
                <w:rFonts w:cs="Arial"/>
                <w:sz w:val="19"/>
                <w:szCs w:val="19"/>
              </w:rPr>
            </w:pPr>
            <w:r>
              <w:rPr>
                <w:rFonts w:cs="Arial"/>
                <w:sz w:val="19"/>
                <w:szCs w:val="19"/>
              </w:rPr>
              <w:t>26-11-25</w:t>
            </w:r>
          </w:p>
        </w:tc>
      </w:tr>
      <w:tr w:rsidR="00766A56" w:rsidRPr="00B069AB" w14:paraId="288BFD4E" w14:textId="77777777" w:rsidTr="006B4F7D">
        <w:trPr>
          <w:trHeight w:val="174"/>
          <w:tblHeader/>
        </w:trPr>
        <w:tc>
          <w:tcPr>
            <w:tcW w:w="14090" w:type="dxa"/>
            <w:tcBorders>
              <w:bottom w:val="single" w:sz="4" w:space="0" w:color="auto"/>
            </w:tcBorders>
            <w:shd w:val="clear" w:color="auto" w:fill="C0C0C0"/>
            <w:vAlign w:val="center"/>
          </w:tcPr>
          <w:p w14:paraId="29A13571" w14:textId="77777777" w:rsidR="00766A56" w:rsidRPr="00B069AB" w:rsidRDefault="00766A56" w:rsidP="006B4F7D">
            <w:pPr>
              <w:spacing w:line="300" w:lineRule="auto"/>
              <w:rPr>
                <w:rFonts w:cs="Arial"/>
                <w:b/>
                <w:bCs/>
                <w:sz w:val="19"/>
                <w:szCs w:val="19"/>
              </w:rPr>
            </w:pPr>
            <w:r w:rsidRPr="00B069AB">
              <w:rPr>
                <w:rFonts w:cs="Arial"/>
                <w:b/>
                <w:bCs/>
                <w:sz w:val="19"/>
                <w:szCs w:val="19"/>
              </w:rPr>
              <w:t>Gewijzigde omschrijving</w:t>
            </w:r>
          </w:p>
        </w:tc>
      </w:tr>
      <w:tr w:rsidR="00766A56" w:rsidRPr="00B069AB" w14:paraId="05FC2743" w14:textId="77777777" w:rsidTr="006B4F7D">
        <w:trPr>
          <w:trHeight w:val="84"/>
          <w:tblHeader/>
        </w:trPr>
        <w:tc>
          <w:tcPr>
            <w:tcW w:w="14090" w:type="dxa"/>
            <w:tcBorders>
              <w:bottom w:val="single" w:sz="4" w:space="0" w:color="auto"/>
            </w:tcBorders>
          </w:tcPr>
          <w:p w14:paraId="1D81573B" w14:textId="77777777" w:rsidR="00766A56" w:rsidRPr="00B069AB" w:rsidRDefault="00766A56" w:rsidP="006B4F7D">
            <w:pPr>
              <w:spacing w:line="300" w:lineRule="auto"/>
              <w:rPr>
                <w:rFonts w:cs="Arial"/>
                <w:b/>
                <w:bCs/>
                <w:sz w:val="19"/>
                <w:szCs w:val="19"/>
              </w:rPr>
            </w:pPr>
          </w:p>
        </w:tc>
      </w:tr>
      <w:tr w:rsidR="00766A56" w:rsidRPr="00B069AB" w14:paraId="4795C7D9" w14:textId="77777777" w:rsidTr="006B4F7D">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57AEAFD" w14:textId="77777777" w:rsidR="00766A56" w:rsidRPr="00B069AB" w:rsidRDefault="00766A56" w:rsidP="006B4F7D">
            <w:pPr>
              <w:spacing w:line="300" w:lineRule="auto"/>
              <w:rPr>
                <w:rFonts w:cs="Arial"/>
                <w:b/>
                <w:sz w:val="19"/>
                <w:szCs w:val="19"/>
              </w:rPr>
            </w:pPr>
            <w:r w:rsidRPr="00B069AB">
              <w:rPr>
                <w:rFonts w:cs="Arial"/>
                <w:b/>
                <w:sz w:val="19"/>
                <w:szCs w:val="19"/>
              </w:rPr>
              <w:t>Gewijzigde datum waarop B&amp;W de nota aanbiedt aan de gemeenteraad</w:t>
            </w:r>
          </w:p>
        </w:tc>
      </w:tr>
      <w:tr w:rsidR="00766A56" w:rsidRPr="00B069AB" w14:paraId="775F258F" w14:textId="77777777" w:rsidTr="006B4F7D">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820A4CD" w14:textId="47261B15" w:rsidR="00766A56" w:rsidRPr="00B069AB" w:rsidRDefault="00766A56" w:rsidP="006B4F7D">
            <w:pPr>
              <w:spacing w:line="300" w:lineRule="auto"/>
              <w:rPr>
                <w:rFonts w:cs="Arial"/>
                <w:sz w:val="19"/>
                <w:szCs w:val="19"/>
              </w:rPr>
            </w:pPr>
            <w:r>
              <w:rPr>
                <w:rFonts w:cs="Arial"/>
                <w:sz w:val="19"/>
                <w:szCs w:val="19"/>
              </w:rPr>
              <w:t>Tegen de zomer 2026</w:t>
            </w:r>
          </w:p>
        </w:tc>
      </w:tr>
      <w:tr w:rsidR="00766A56" w:rsidRPr="00B069AB" w14:paraId="25C28EC8" w14:textId="77777777" w:rsidTr="006B4F7D">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830DE08" w14:textId="77777777" w:rsidR="00766A56" w:rsidRPr="00B069AB" w:rsidRDefault="00766A56" w:rsidP="006B4F7D">
            <w:pPr>
              <w:spacing w:line="300" w:lineRule="auto"/>
              <w:rPr>
                <w:rFonts w:cs="Arial"/>
                <w:b/>
                <w:sz w:val="19"/>
                <w:szCs w:val="19"/>
              </w:rPr>
            </w:pPr>
            <w:r w:rsidRPr="00B069AB">
              <w:rPr>
                <w:rFonts w:cs="Arial"/>
                <w:b/>
                <w:sz w:val="19"/>
                <w:szCs w:val="19"/>
              </w:rPr>
              <w:t>Toelichting op de wijziging</w:t>
            </w:r>
          </w:p>
        </w:tc>
      </w:tr>
      <w:tr w:rsidR="00766A56" w:rsidRPr="00B069AB" w14:paraId="0D245C53" w14:textId="77777777" w:rsidTr="006B4F7D">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3EC5923" w14:textId="3E628F46" w:rsidR="00766A56" w:rsidRPr="00B069AB" w:rsidRDefault="00422442" w:rsidP="00422442">
            <w:pPr>
              <w:spacing w:line="300" w:lineRule="auto"/>
              <w:rPr>
                <w:rFonts w:cs="Arial"/>
                <w:sz w:val="19"/>
                <w:szCs w:val="19"/>
              </w:rPr>
            </w:pPr>
            <w:r w:rsidRPr="00422442">
              <w:rPr>
                <w:rFonts w:cs="Arial"/>
                <w:sz w:val="19"/>
                <w:szCs w:val="19"/>
              </w:rPr>
              <w:t>Binnenkort wordt de gemeenteraad nader geïnformeerd over het vervolg van de ROM-B. We sturen hier een raadsinformatiebrief over. In de tussentijd wordt gewerkt aan de verdere uitwerking van het voorstel voor oprichting van een ROM-B. Binnenkort ontvangt u hierover een raadsinformatiebrief waarin wij ook duidelijk maken welke stappen de komende tijd worden gezet.</w:t>
            </w:r>
            <w:r>
              <w:rPr>
                <w:rFonts w:cs="Arial"/>
                <w:sz w:val="19"/>
                <w:szCs w:val="19"/>
              </w:rPr>
              <w:t xml:space="preserve"> </w:t>
            </w:r>
            <w:r w:rsidR="00766A56">
              <w:rPr>
                <w:rFonts w:cs="Arial"/>
                <w:sz w:val="19"/>
                <w:szCs w:val="19"/>
              </w:rPr>
              <w:t xml:space="preserve">De verwachting is dat er </w:t>
            </w:r>
            <w:r w:rsidR="00766A56" w:rsidRPr="00766A56">
              <w:rPr>
                <w:rFonts w:cs="Arial"/>
                <w:sz w:val="19"/>
                <w:szCs w:val="19"/>
              </w:rPr>
              <w:t xml:space="preserve">pas na de verkiezingen tegen de zomer </w:t>
            </w:r>
            <w:r w:rsidR="00766A56">
              <w:rPr>
                <w:rFonts w:cs="Arial"/>
                <w:sz w:val="19"/>
                <w:szCs w:val="19"/>
              </w:rPr>
              <w:t xml:space="preserve">een </w:t>
            </w:r>
            <w:r w:rsidR="00766A56" w:rsidRPr="00766A56">
              <w:rPr>
                <w:rFonts w:cs="Arial"/>
                <w:sz w:val="19"/>
                <w:szCs w:val="19"/>
              </w:rPr>
              <w:t xml:space="preserve">verzoek </w:t>
            </w:r>
            <w:r w:rsidR="00766A56">
              <w:rPr>
                <w:rFonts w:cs="Arial"/>
                <w:sz w:val="19"/>
                <w:szCs w:val="19"/>
              </w:rPr>
              <w:t xml:space="preserve">aan de raad wordt voorgelegd voor </w:t>
            </w:r>
            <w:r w:rsidR="00766A56" w:rsidRPr="00766A56">
              <w:rPr>
                <w:rFonts w:cs="Arial"/>
                <w:sz w:val="19"/>
                <w:szCs w:val="19"/>
              </w:rPr>
              <w:t>wensen en bedenkingen</w:t>
            </w:r>
            <w:r w:rsidR="00766A56">
              <w:rPr>
                <w:rFonts w:cs="Arial"/>
                <w:sz w:val="19"/>
                <w:szCs w:val="19"/>
              </w:rPr>
              <w:t>.</w:t>
            </w:r>
          </w:p>
        </w:tc>
      </w:tr>
    </w:tbl>
    <w:p w14:paraId="7DA64E88" w14:textId="77777777" w:rsidR="001B5B9D" w:rsidRDefault="001B5B9D" w:rsidP="00016E29">
      <w:pPr>
        <w:spacing w:line="300" w:lineRule="auto"/>
        <w:rPr>
          <w:rFonts w:cs="Arial"/>
          <w:sz w:val="19"/>
          <w:szCs w:val="19"/>
        </w:rPr>
      </w:pPr>
    </w:p>
    <w:p w14:paraId="7F3ACAA3" w14:textId="77777777" w:rsidR="00744D47" w:rsidRDefault="00744D47"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44D47" w:rsidRPr="00B069AB" w14:paraId="7932B042"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FF37094" w14:textId="77777777" w:rsidR="00744D47" w:rsidRPr="00B069AB" w:rsidRDefault="00744D47" w:rsidP="007D60A9">
            <w:pPr>
              <w:spacing w:line="300" w:lineRule="auto"/>
              <w:rPr>
                <w:rFonts w:cs="Arial"/>
                <w:b/>
                <w:sz w:val="19"/>
                <w:szCs w:val="19"/>
              </w:rPr>
            </w:pPr>
            <w:r w:rsidRPr="00B069AB">
              <w:rPr>
                <w:rFonts w:cs="Arial"/>
                <w:b/>
                <w:sz w:val="19"/>
                <w:szCs w:val="19"/>
              </w:rPr>
              <w:t>Datum wijziging</w:t>
            </w:r>
          </w:p>
        </w:tc>
      </w:tr>
      <w:tr w:rsidR="00744D47" w:rsidRPr="00B069AB" w14:paraId="3CE49B4A"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8A0D3A8" w14:textId="77777777" w:rsidR="00744D47" w:rsidRPr="00B069AB" w:rsidRDefault="00744D47" w:rsidP="007D60A9">
            <w:pPr>
              <w:spacing w:line="300" w:lineRule="auto"/>
              <w:rPr>
                <w:rFonts w:cs="Arial"/>
                <w:sz w:val="19"/>
                <w:szCs w:val="19"/>
              </w:rPr>
            </w:pPr>
            <w:r>
              <w:rPr>
                <w:rFonts w:cs="Arial"/>
                <w:sz w:val="19"/>
                <w:szCs w:val="19"/>
              </w:rPr>
              <w:t>01-07-2026</w:t>
            </w:r>
          </w:p>
        </w:tc>
      </w:tr>
      <w:tr w:rsidR="00744D47" w:rsidRPr="00B069AB" w14:paraId="39E91F14" w14:textId="77777777" w:rsidTr="007D60A9">
        <w:trPr>
          <w:trHeight w:val="174"/>
          <w:tblHeader/>
        </w:trPr>
        <w:tc>
          <w:tcPr>
            <w:tcW w:w="14090" w:type="dxa"/>
            <w:tcBorders>
              <w:bottom w:val="single" w:sz="4" w:space="0" w:color="auto"/>
            </w:tcBorders>
            <w:shd w:val="clear" w:color="auto" w:fill="C0C0C0"/>
            <w:vAlign w:val="center"/>
          </w:tcPr>
          <w:p w14:paraId="292635C2" w14:textId="77777777" w:rsidR="00744D47" w:rsidRPr="00B069AB" w:rsidRDefault="00744D47" w:rsidP="007D60A9">
            <w:pPr>
              <w:spacing w:line="300" w:lineRule="auto"/>
              <w:rPr>
                <w:rFonts w:cs="Arial"/>
                <w:b/>
                <w:bCs/>
                <w:sz w:val="19"/>
                <w:szCs w:val="19"/>
              </w:rPr>
            </w:pPr>
            <w:r w:rsidRPr="00B069AB">
              <w:rPr>
                <w:rFonts w:cs="Arial"/>
                <w:b/>
                <w:bCs/>
                <w:sz w:val="19"/>
                <w:szCs w:val="19"/>
              </w:rPr>
              <w:t>Gewijzigde omschrijving</w:t>
            </w:r>
          </w:p>
        </w:tc>
      </w:tr>
      <w:tr w:rsidR="00744D47" w:rsidRPr="00566272" w14:paraId="008A5740" w14:textId="77777777" w:rsidTr="007D60A9">
        <w:trPr>
          <w:trHeight w:val="84"/>
          <w:tblHeader/>
        </w:trPr>
        <w:tc>
          <w:tcPr>
            <w:tcW w:w="14090" w:type="dxa"/>
            <w:tcBorders>
              <w:bottom w:val="single" w:sz="4" w:space="0" w:color="auto"/>
            </w:tcBorders>
          </w:tcPr>
          <w:p w14:paraId="3F5A26AB" w14:textId="76B82866" w:rsidR="00744D47" w:rsidRPr="00566272" w:rsidRDefault="00744D47" w:rsidP="007D60A9">
            <w:pPr>
              <w:spacing w:line="300" w:lineRule="auto"/>
              <w:rPr>
                <w:rFonts w:cs="Arial"/>
                <w:sz w:val="19"/>
                <w:szCs w:val="19"/>
              </w:rPr>
            </w:pPr>
          </w:p>
        </w:tc>
      </w:tr>
      <w:tr w:rsidR="00744D47" w:rsidRPr="00B069AB" w14:paraId="382E0CB8"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641DFA8" w14:textId="77777777" w:rsidR="00744D47" w:rsidRPr="00B069AB" w:rsidRDefault="00744D47" w:rsidP="007D60A9">
            <w:pPr>
              <w:spacing w:line="300" w:lineRule="auto"/>
              <w:rPr>
                <w:rFonts w:cs="Arial"/>
                <w:b/>
                <w:sz w:val="19"/>
                <w:szCs w:val="19"/>
              </w:rPr>
            </w:pPr>
            <w:r w:rsidRPr="00B069AB">
              <w:rPr>
                <w:rFonts w:cs="Arial"/>
                <w:b/>
                <w:sz w:val="19"/>
                <w:szCs w:val="19"/>
              </w:rPr>
              <w:t>Gewijzigde datum waarop B&amp;W de nota aanbiedt aan de gemeenteraad</w:t>
            </w:r>
          </w:p>
        </w:tc>
      </w:tr>
      <w:tr w:rsidR="00744D47" w:rsidRPr="00B069AB" w14:paraId="07D07407"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9AAC83B" w14:textId="77777777" w:rsidR="00744D47" w:rsidRPr="00B069AB" w:rsidRDefault="00744D47" w:rsidP="007D60A9">
            <w:pPr>
              <w:spacing w:line="300" w:lineRule="auto"/>
              <w:rPr>
                <w:rFonts w:cs="Arial"/>
                <w:sz w:val="19"/>
                <w:szCs w:val="19"/>
              </w:rPr>
            </w:pPr>
            <w:r>
              <w:rPr>
                <w:rFonts w:cs="Arial"/>
                <w:sz w:val="19"/>
                <w:szCs w:val="19"/>
              </w:rPr>
              <w:t>December 2026</w:t>
            </w:r>
          </w:p>
        </w:tc>
      </w:tr>
      <w:tr w:rsidR="00744D47" w:rsidRPr="00B069AB" w14:paraId="0BBEFDCE"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2FFD5EE" w14:textId="77777777" w:rsidR="00744D47" w:rsidRPr="00B069AB" w:rsidRDefault="00744D47" w:rsidP="007D60A9">
            <w:pPr>
              <w:spacing w:line="300" w:lineRule="auto"/>
              <w:rPr>
                <w:rFonts w:cs="Arial"/>
                <w:b/>
                <w:sz w:val="19"/>
                <w:szCs w:val="19"/>
              </w:rPr>
            </w:pPr>
            <w:r w:rsidRPr="00B069AB">
              <w:rPr>
                <w:rFonts w:cs="Arial"/>
                <w:b/>
                <w:sz w:val="19"/>
                <w:szCs w:val="19"/>
              </w:rPr>
              <w:t>Toelichting op de wijziging</w:t>
            </w:r>
          </w:p>
        </w:tc>
      </w:tr>
      <w:tr w:rsidR="00744D47" w:rsidRPr="00B069AB" w14:paraId="6F64B193"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91B825B" w14:textId="1ACF03EE" w:rsidR="00744D47" w:rsidRPr="00B069AB" w:rsidRDefault="00566272" w:rsidP="007D60A9">
            <w:pPr>
              <w:spacing w:line="300" w:lineRule="auto"/>
              <w:rPr>
                <w:rFonts w:cs="Arial"/>
                <w:sz w:val="19"/>
                <w:szCs w:val="19"/>
              </w:rPr>
            </w:pPr>
            <w:r w:rsidRPr="00566272">
              <w:rPr>
                <w:rFonts w:cs="Arial"/>
                <w:sz w:val="19"/>
                <w:szCs w:val="19"/>
              </w:rPr>
              <w:t>Naar latere datum verplaatsen van het aanbieden van een voorstel voor oprichting van een ROM-B voor wensen en bedenkingen</w:t>
            </w:r>
            <w:r w:rsidR="00744D47">
              <w:rPr>
                <w:rFonts w:cs="Arial"/>
                <w:sz w:val="19"/>
                <w:szCs w:val="19"/>
              </w:rPr>
              <w:t xml:space="preserve">. </w:t>
            </w:r>
          </w:p>
        </w:tc>
      </w:tr>
    </w:tbl>
    <w:p w14:paraId="26B9C626" w14:textId="77777777" w:rsidR="00744D47" w:rsidRDefault="00744D47" w:rsidP="00016E29">
      <w:pPr>
        <w:spacing w:line="300" w:lineRule="auto"/>
        <w:rPr>
          <w:rFonts w:cs="Arial"/>
          <w:sz w:val="19"/>
          <w:szCs w:val="19"/>
        </w:rPr>
      </w:pPr>
    </w:p>
    <w:p w14:paraId="057963CB" w14:textId="77777777" w:rsidR="00744D47" w:rsidRDefault="00744D47" w:rsidP="00016E29">
      <w:pPr>
        <w:spacing w:line="300" w:lineRule="auto"/>
        <w:rPr>
          <w:rFonts w:cs="Arial"/>
          <w:sz w:val="19"/>
          <w:szCs w:val="19"/>
        </w:rPr>
      </w:pPr>
    </w:p>
    <w:p w14:paraId="0C19F87F" w14:textId="77777777" w:rsidR="006510EE" w:rsidRDefault="006510EE"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66A56" w:rsidRPr="00B069AB" w14:paraId="286283A2" w14:textId="77777777" w:rsidTr="006B4F7D">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AD7EB16" w14:textId="77777777" w:rsidR="00766A56" w:rsidRPr="00B069AB" w:rsidRDefault="00766A56" w:rsidP="006B4F7D">
            <w:pPr>
              <w:spacing w:line="300" w:lineRule="auto"/>
              <w:rPr>
                <w:rFonts w:cs="Arial"/>
                <w:b/>
                <w:sz w:val="19"/>
                <w:szCs w:val="19"/>
              </w:rPr>
            </w:pPr>
            <w:r w:rsidRPr="00B069AB">
              <w:rPr>
                <w:rFonts w:cs="Arial"/>
                <w:b/>
                <w:sz w:val="19"/>
                <w:szCs w:val="19"/>
              </w:rPr>
              <w:t>Datum wijziging</w:t>
            </w:r>
          </w:p>
        </w:tc>
      </w:tr>
      <w:tr w:rsidR="00766A56" w:rsidRPr="00B069AB" w14:paraId="26C47ADD" w14:textId="77777777" w:rsidTr="006B4F7D">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660B31E" w14:textId="77777777" w:rsidR="00766A56" w:rsidRPr="00B069AB" w:rsidRDefault="00766A56" w:rsidP="006B4F7D">
            <w:pPr>
              <w:spacing w:line="300" w:lineRule="auto"/>
              <w:rPr>
                <w:rFonts w:cs="Arial"/>
                <w:sz w:val="19"/>
                <w:szCs w:val="19"/>
              </w:rPr>
            </w:pPr>
          </w:p>
        </w:tc>
      </w:tr>
      <w:tr w:rsidR="00766A56" w:rsidRPr="00B069AB" w14:paraId="4F46FDB0" w14:textId="77777777" w:rsidTr="006B4F7D">
        <w:trPr>
          <w:trHeight w:val="174"/>
          <w:tblHeader/>
        </w:trPr>
        <w:tc>
          <w:tcPr>
            <w:tcW w:w="14090" w:type="dxa"/>
            <w:tcBorders>
              <w:bottom w:val="single" w:sz="4" w:space="0" w:color="auto"/>
            </w:tcBorders>
            <w:shd w:val="clear" w:color="auto" w:fill="C0C0C0"/>
            <w:vAlign w:val="center"/>
          </w:tcPr>
          <w:p w14:paraId="5AAA3884" w14:textId="77777777" w:rsidR="00766A56" w:rsidRPr="00B069AB" w:rsidRDefault="00766A56" w:rsidP="006B4F7D">
            <w:pPr>
              <w:spacing w:line="300" w:lineRule="auto"/>
              <w:rPr>
                <w:rFonts w:cs="Arial"/>
                <w:b/>
                <w:bCs/>
                <w:sz w:val="19"/>
                <w:szCs w:val="19"/>
              </w:rPr>
            </w:pPr>
            <w:r w:rsidRPr="00B069AB">
              <w:rPr>
                <w:rFonts w:cs="Arial"/>
                <w:b/>
                <w:bCs/>
                <w:sz w:val="19"/>
                <w:szCs w:val="19"/>
              </w:rPr>
              <w:t>Gewijzigde omschrijving</w:t>
            </w:r>
          </w:p>
        </w:tc>
      </w:tr>
      <w:tr w:rsidR="00766A56" w:rsidRPr="00B069AB" w14:paraId="36BC0E93" w14:textId="77777777" w:rsidTr="006B4F7D">
        <w:trPr>
          <w:trHeight w:val="84"/>
          <w:tblHeader/>
        </w:trPr>
        <w:tc>
          <w:tcPr>
            <w:tcW w:w="14090" w:type="dxa"/>
            <w:tcBorders>
              <w:bottom w:val="single" w:sz="4" w:space="0" w:color="auto"/>
            </w:tcBorders>
          </w:tcPr>
          <w:p w14:paraId="717F2BB1" w14:textId="77777777" w:rsidR="00766A56" w:rsidRPr="00B069AB" w:rsidRDefault="00766A56" w:rsidP="006B4F7D">
            <w:pPr>
              <w:spacing w:line="300" w:lineRule="auto"/>
              <w:rPr>
                <w:rFonts w:cs="Arial"/>
                <w:b/>
                <w:bCs/>
                <w:sz w:val="19"/>
                <w:szCs w:val="19"/>
              </w:rPr>
            </w:pPr>
          </w:p>
        </w:tc>
      </w:tr>
      <w:tr w:rsidR="00766A56" w:rsidRPr="00B069AB" w14:paraId="6755897C" w14:textId="77777777" w:rsidTr="006B4F7D">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787FF2F" w14:textId="77777777" w:rsidR="00766A56" w:rsidRPr="00B069AB" w:rsidRDefault="00766A56" w:rsidP="006B4F7D">
            <w:pPr>
              <w:spacing w:line="300" w:lineRule="auto"/>
              <w:rPr>
                <w:rFonts w:cs="Arial"/>
                <w:b/>
                <w:sz w:val="19"/>
                <w:szCs w:val="19"/>
              </w:rPr>
            </w:pPr>
            <w:r w:rsidRPr="00B069AB">
              <w:rPr>
                <w:rFonts w:cs="Arial"/>
                <w:b/>
                <w:sz w:val="19"/>
                <w:szCs w:val="19"/>
              </w:rPr>
              <w:t>Gewijzigde datum waarop B&amp;W de nota aanbiedt aan de gemeenteraad</w:t>
            </w:r>
          </w:p>
        </w:tc>
      </w:tr>
      <w:tr w:rsidR="00766A56" w:rsidRPr="00B069AB" w14:paraId="22B0B54E" w14:textId="77777777" w:rsidTr="006B4F7D">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7884AF6" w14:textId="77777777" w:rsidR="00766A56" w:rsidRPr="00B069AB" w:rsidRDefault="00766A56" w:rsidP="006B4F7D">
            <w:pPr>
              <w:spacing w:line="300" w:lineRule="auto"/>
              <w:rPr>
                <w:rFonts w:cs="Arial"/>
                <w:sz w:val="19"/>
                <w:szCs w:val="19"/>
              </w:rPr>
            </w:pPr>
          </w:p>
        </w:tc>
      </w:tr>
      <w:tr w:rsidR="00766A56" w:rsidRPr="00B069AB" w14:paraId="5449157C" w14:textId="77777777" w:rsidTr="006B4F7D">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028476D" w14:textId="77777777" w:rsidR="00766A56" w:rsidRPr="00B069AB" w:rsidRDefault="00766A56" w:rsidP="006B4F7D">
            <w:pPr>
              <w:spacing w:line="300" w:lineRule="auto"/>
              <w:rPr>
                <w:rFonts w:cs="Arial"/>
                <w:b/>
                <w:sz w:val="19"/>
                <w:szCs w:val="19"/>
              </w:rPr>
            </w:pPr>
            <w:r w:rsidRPr="00B069AB">
              <w:rPr>
                <w:rFonts w:cs="Arial"/>
                <w:b/>
                <w:sz w:val="19"/>
                <w:szCs w:val="19"/>
              </w:rPr>
              <w:t>Toelichting op de wijziging</w:t>
            </w:r>
          </w:p>
        </w:tc>
      </w:tr>
      <w:tr w:rsidR="00766A56" w:rsidRPr="00B069AB" w14:paraId="6EE13157" w14:textId="77777777" w:rsidTr="006B4F7D">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2CA1DAD" w14:textId="77777777" w:rsidR="00766A56" w:rsidRPr="00B069AB" w:rsidRDefault="00766A56" w:rsidP="006B4F7D">
            <w:pPr>
              <w:spacing w:line="300" w:lineRule="auto"/>
              <w:rPr>
                <w:rFonts w:cs="Arial"/>
                <w:sz w:val="19"/>
                <w:szCs w:val="19"/>
              </w:rPr>
            </w:pPr>
          </w:p>
        </w:tc>
      </w:tr>
    </w:tbl>
    <w:p w14:paraId="7082893D" w14:textId="77777777" w:rsidR="00766A56" w:rsidRDefault="00766A56" w:rsidP="00016E29">
      <w:pPr>
        <w:spacing w:line="300" w:lineRule="auto"/>
        <w:rPr>
          <w:rFonts w:cs="Arial"/>
          <w:sz w:val="19"/>
          <w:szCs w:val="19"/>
        </w:rPr>
      </w:pPr>
    </w:p>
    <w:p w14:paraId="5C698896" w14:textId="77777777" w:rsidR="00766A56" w:rsidRDefault="00766A56"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44D47" w:rsidRPr="00B069AB" w14:paraId="589E7F45"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D36566D" w14:textId="77777777" w:rsidR="00744D47" w:rsidRPr="00B069AB" w:rsidRDefault="00744D47" w:rsidP="007D60A9">
            <w:pPr>
              <w:spacing w:line="300" w:lineRule="auto"/>
              <w:rPr>
                <w:rFonts w:cs="Arial"/>
                <w:b/>
                <w:sz w:val="19"/>
                <w:szCs w:val="19"/>
              </w:rPr>
            </w:pPr>
            <w:r w:rsidRPr="00B069AB">
              <w:rPr>
                <w:rFonts w:cs="Arial"/>
                <w:b/>
                <w:sz w:val="19"/>
                <w:szCs w:val="19"/>
              </w:rPr>
              <w:t>Datum wijziging</w:t>
            </w:r>
          </w:p>
        </w:tc>
      </w:tr>
      <w:tr w:rsidR="00744D47" w:rsidRPr="00B069AB" w14:paraId="3D0D7BA9"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38554A7" w14:textId="77777777" w:rsidR="00744D47" w:rsidRPr="00B069AB" w:rsidRDefault="00744D47" w:rsidP="007D60A9">
            <w:pPr>
              <w:spacing w:line="300" w:lineRule="auto"/>
              <w:rPr>
                <w:rFonts w:cs="Arial"/>
                <w:sz w:val="19"/>
                <w:szCs w:val="19"/>
              </w:rPr>
            </w:pPr>
          </w:p>
        </w:tc>
      </w:tr>
      <w:tr w:rsidR="00744D47" w:rsidRPr="00B069AB" w14:paraId="4A884129" w14:textId="77777777" w:rsidTr="007D60A9">
        <w:trPr>
          <w:trHeight w:val="174"/>
          <w:tblHeader/>
        </w:trPr>
        <w:tc>
          <w:tcPr>
            <w:tcW w:w="14090" w:type="dxa"/>
            <w:tcBorders>
              <w:bottom w:val="single" w:sz="4" w:space="0" w:color="auto"/>
            </w:tcBorders>
            <w:shd w:val="clear" w:color="auto" w:fill="C0C0C0"/>
            <w:vAlign w:val="center"/>
          </w:tcPr>
          <w:p w14:paraId="494DD8F0" w14:textId="77777777" w:rsidR="00744D47" w:rsidRPr="00B069AB" w:rsidRDefault="00744D47" w:rsidP="007D60A9">
            <w:pPr>
              <w:spacing w:line="300" w:lineRule="auto"/>
              <w:rPr>
                <w:rFonts w:cs="Arial"/>
                <w:b/>
                <w:bCs/>
                <w:sz w:val="19"/>
                <w:szCs w:val="19"/>
              </w:rPr>
            </w:pPr>
            <w:r w:rsidRPr="00B069AB">
              <w:rPr>
                <w:rFonts w:cs="Arial"/>
                <w:b/>
                <w:bCs/>
                <w:sz w:val="19"/>
                <w:szCs w:val="19"/>
              </w:rPr>
              <w:t>Gewijzigde omschrijving</w:t>
            </w:r>
          </w:p>
        </w:tc>
      </w:tr>
      <w:tr w:rsidR="00744D47" w:rsidRPr="00B069AB" w14:paraId="5D179FD9" w14:textId="77777777" w:rsidTr="007D60A9">
        <w:trPr>
          <w:trHeight w:val="84"/>
          <w:tblHeader/>
        </w:trPr>
        <w:tc>
          <w:tcPr>
            <w:tcW w:w="14090" w:type="dxa"/>
            <w:tcBorders>
              <w:bottom w:val="single" w:sz="4" w:space="0" w:color="auto"/>
            </w:tcBorders>
          </w:tcPr>
          <w:p w14:paraId="683890CB" w14:textId="77777777" w:rsidR="00744D47" w:rsidRPr="00B069AB" w:rsidRDefault="00744D47" w:rsidP="007D60A9">
            <w:pPr>
              <w:spacing w:line="300" w:lineRule="auto"/>
              <w:rPr>
                <w:rFonts w:cs="Arial"/>
                <w:b/>
                <w:bCs/>
                <w:sz w:val="19"/>
                <w:szCs w:val="19"/>
              </w:rPr>
            </w:pPr>
          </w:p>
        </w:tc>
      </w:tr>
      <w:tr w:rsidR="00744D47" w:rsidRPr="00B069AB" w14:paraId="636168AB"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E5C3B72" w14:textId="77777777" w:rsidR="00744D47" w:rsidRPr="00B069AB" w:rsidRDefault="00744D47" w:rsidP="007D60A9">
            <w:pPr>
              <w:spacing w:line="300" w:lineRule="auto"/>
              <w:rPr>
                <w:rFonts w:cs="Arial"/>
                <w:b/>
                <w:sz w:val="19"/>
                <w:szCs w:val="19"/>
              </w:rPr>
            </w:pPr>
            <w:r w:rsidRPr="00B069AB">
              <w:rPr>
                <w:rFonts w:cs="Arial"/>
                <w:b/>
                <w:sz w:val="19"/>
                <w:szCs w:val="19"/>
              </w:rPr>
              <w:t>Gewijzigde datum waarop B&amp;W de nota aanbiedt aan de gemeenteraad</w:t>
            </w:r>
          </w:p>
        </w:tc>
      </w:tr>
      <w:tr w:rsidR="00744D47" w:rsidRPr="00B069AB" w14:paraId="379DC974"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AF94376" w14:textId="77777777" w:rsidR="00744D47" w:rsidRPr="00B069AB" w:rsidRDefault="00744D47" w:rsidP="007D60A9">
            <w:pPr>
              <w:spacing w:line="300" w:lineRule="auto"/>
              <w:rPr>
                <w:rFonts w:cs="Arial"/>
                <w:sz w:val="19"/>
                <w:szCs w:val="19"/>
              </w:rPr>
            </w:pPr>
          </w:p>
        </w:tc>
      </w:tr>
      <w:tr w:rsidR="00744D47" w:rsidRPr="00B069AB" w14:paraId="104BF977"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B463AD6" w14:textId="77777777" w:rsidR="00744D47" w:rsidRPr="00B069AB" w:rsidRDefault="00744D47" w:rsidP="007D60A9">
            <w:pPr>
              <w:spacing w:line="300" w:lineRule="auto"/>
              <w:rPr>
                <w:rFonts w:cs="Arial"/>
                <w:b/>
                <w:sz w:val="19"/>
                <w:szCs w:val="19"/>
              </w:rPr>
            </w:pPr>
            <w:r w:rsidRPr="00B069AB">
              <w:rPr>
                <w:rFonts w:cs="Arial"/>
                <w:b/>
                <w:sz w:val="19"/>
                <w:szCs w:val="19"/>
              </w:rPr>
              <w:t>Toelichting op de wijziging</w:t>
            </w:r>
          </w:p>
        </w:tc>
      </w:tr>
      <w:tr w:rsidR="00744D47" w:rsidRPr="00B069AB" w14:paraId="25BFE7E1"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DADF5EA" w14:textId="77777777" w:rsidR="00744D47" w:rsidRPr="00B069AB" w:rsidRDefault="00744D47" w:rsidP="007D60A9">
            <w:pPr>
              <w:spacing w:line="300" w:lineRule="auto"/>
              <w:rPr>
                <w:rFonts w:cs="Arial"/>
                <w:sz w:val="19"/>
                <w:szCs w:val="19"/>
              </w:rPr>
            </w:pPr>
          </w:p>
        </w:tc>
      </w:tr>
    </w:tbl>
    <w:p w14:paraId="46FEECFA" w14:textId="77777777" w:rsidR="00744D47" w:rsidRDefault="00744D47" w:rsidP="00016E29">
      <w:pPr>
        <w:spacing w:line="300" w:lineRule="auto"/>
        <w:rPr>
          <w:rFonts w:cs="Arial"/>
          <w:sz w:val="19"/>
          <w:szCs w:val="19"/>
        </w:rPr>
      </w:pPr>
    </w:p>
    <w:p w14:paraId="3DF14D7C" w14:textId="77777777" w:rsidR="00744D47" w:rsidRDefault="00744D47" w:rsidP="00016E29">
      <w:pPr>
        <w:spacing w:line="300" w:lineRule="auto"/>
        <w:rPr>
          <w:rFonts w:cs="Arial"/>
          <w:sz w:val="19"/>
          <w:szCs w:val="19"/>
        </w:rPr>
      </w:pPr>
    </w:p>
    <w:p w14:paraId="797FCEC6" w14:textId="77777777" w:rsidR="00744D47" w:rsidRDefault="00744D47" w:rsidP="00016E29">
      <w:pPr>
        <w:spacing w:line="300" w:lineRule="auto"/>
        <w:rPr>
          <w:rFonts w:cs="Arial"/>
          <w:sz w:val="19"/>
          <w:szCs w:val="19"/>
        </w:rPr>
      </w:pPr>
    </w:p>
    <w:p w14:paraId="29A74CA4" w14:textId="77777777" w:rsidR="00766A56" w:rsidRPr="00B069AB" w:rsidRDefault="00766A56"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50EDCED"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A193B90" w14:textId="77777777" w:rsidR="00787273" w:rsidRPr="00B069AB" w:rsidRDefault="00132431" w:rsidP="00016E29">
            <w:pPr>
              <w:spacing w:line="300" w:lineRule="auto"/>
              <w:rPr>
                <w:rFonts w:cs="Arial"/>
                <w:sz w:val="19"/>
                <w:szCs w:val="19"/>
              </w:rPr>
            </w:pPr>
            <w:r w:rsidRPr="00B069AB">
              <w:rPr>
                <w:rFonts w:cs="Arial"/>
                <w:b/>
                <w:sz w:val="19"/>
                <w:szCs w:val="19"/>
              </w:rPr>
              <w:t>Datum afdoening waarop B&amp;W de nota aanbiedt aan de gemeenteraad (de vrijdag na het B&amp;W besluit)</w:t>
            </w:r>
          </w:p>
        </w:tc>
      </w:tr>
      <w:tr w:rsidR="00787273" w:rsidRPr="00B069AB" w14:paraId="000BBDD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63E533A" w14:textId="3D9A6FD0" w:rsidR="00517E4C" w:rsidRPr="00B069AB" w:rsidRDefault="00517E4C" w:rsidP="00016E29">
            <w:pPr>
              <w:spacing w:line="300" w:lineRule="auto"/>
              <w:rPr>
                <w:rFonts w:cs="Arial"/>
                <w:sz w:val="19"/>
                <w:szCs w:val="19"/>
              </w:rPr>
            </w:pPr>
          </w:p>
        </w:tc>
      </w:tr>
      <w:tr w:rsidR="00787273" w:rsidRPr="00B069AB" w14:paraId="48EF066F" w14:textId="77777777" w:rsidTr="00787273">
        <w:trPr>
          <w:trHeight w:val="174"/>
          <w:tblHeader/>
        </w:trPr>
        <w:tc>
          <w:tcPr>
            <w:tcW w:w="14090" w:type="dxa"/>
            <w:tcBorders>
              <w:bottom w:val="single" w:sz="4" w:space="0" w:color="auto"/>
            </w:tcBorders>
            <w:shd w:val="clear" w:color="auto" w:fill="C0C0C0"/>
            <w:vAlign w:val="center"/>
          </w:tcPr>
          <w:p w14:paraId="5D7E14C1" w14:textId="77777777" w:rsidR="00787273" w:rsidRPr="00B069AB" w:rsidRDefault="00787273" w:rsidP="00016E29">
            <w:pPr>
              <w:spacing w:line="300" w:lineRule="auto"/>
              <w:rPr>
                <w:rFonts w:cs="Arial"/>
                <w:b/>
                <w:bCs/>
                <w:sz w:val="19"/>
                <w:szCs w:val="19"/>
              </w:rPr>
            </w:pPr>
            <w:r w:rsidRPr="00B069AB">
              <w:rPr>
                <w:rFonts w:cs="Arial"/>
                <w:b/>
                <w:bCs/>
                <w:sz w:val="19"/>
                <w:szCs w:val="19"/>
              </w:rPr>
              <w:t>Zaaknummer</w:t>
            </w:r>
          </w:p>
        </w:tc>
      </w:tr>
      <w:tr w:rsidR="00787273" w:rsidRPr="00B069AB" w14:paraId="0806390F" w14:textId="77777777" w:rsidTr="00787273">
        <w:trPr>
          <w:trHeight w:val="84"/>
          <w:tblHeader/>
        </w:trPr>
        <w:tc>
          <w:tcPr>
            <w:tcW w:w="14090" w:type="dxa"/>
            <w:tcBorders>
              <w:bottom w:val="single" w:sz="4" w:space="0" w:color="auto"/>
            </w:tcBorders>
          </w:tcPr>
          <w:p w14:paraId="14D69B08" w14:textId="054813CD" w:rsidR="00517E4C" w:rsidRPr="00B069AB" w:rsidRDefault="00517E4C" w:rsidP="00016E29">
            <w:pPr>
              <w:spacing w:line="300" w:lineRule="auto"/>
              <w:rPr>
                <w:rFonts w:cs="Arial"/>
                <w:b/>
                <w:bCs/>
                <w:sz w:val="19"/>
                <w:szCs w:val="19"/>
              </w:rPr>
            </w:pPr>
          </w:p>
        </w:tc>
      </w:tr>
    </w:tbl>
    <w:p w14:paraId="71C79BEF" w14:textId="77777777" w:rsidR="00787273" w:rsidRPr="00B069AB" w:rsidRDefault="00787273" w:rsidP="00016E29">
      <w:pPr>
        <w:spacing w:line="300" w:lineRule="auto"/>
        <w:rPr>
          <w:rFonts w:cs="Arial"/>
          <w:sz w:val="19"/>
          <w:szCs w:val="19"/>
        </w:rPr>
      </w:pPr>
    </w:p>
    <w:p w14:paraId="11B61577" w14:textId="77777777" w:rsidR="00787273" w:rsidRPr="00B069AB" w:rsidRDefault="00787273" w:rsidP="00016E29">
      <w:pPr>
        <w:spacing w:line="300" w:lineRule="auto"/>
        <w:rPr>
          <w:rFonts w:cs="Arial"/>
        </w:rPr>
      </w:pPr>
    </w:p>
    <w:sectPr w:rsidR="00787273" w:rsidRPr="00B069AB" w:rsidSect="00787273">
      <w:pgSz w:w="16838" w:h="11906" w:orient="landscape" w:code="9"/>
      <w:pgMar w:top="1418" w:right="1418" w:bottom="993" w:left="1418" w:header="708"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C9E4B" w14:textId="77777777" w:rsidR="003A0C94" w:rsidRDefault="003A0C94">
      <w:r>
        <w:separator/>
      </w:r>
    </w:p>
  </w:endnote>
  <w:endnote w:type="continuationSeparator" w:id="0">
    <w:p w14:paraId="25CBB327" w14:textId="77777777" w:rsidR="003A0C94" w:rsidRDefault="003A0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DCC61" w14:textId="77777777" w:rsidR="003A0C94" w:rsidRDefault="003A0C94">
      <w:r>
        <w:separator/>
      </w:r>
    </w:p>
  </w:footnote>
  <w:footnote w:type="continuationSeparator" w:id="0">
    <w:p w14:paraId="25CD6F49" w14:textId="77777777" w:rsidR="003A0C94" w:rsidRDefault="003A0C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sName" w:val="VERSEON"/>
    <w:docVar w:name="DocAuthor" w:val="Arie Meijvogel"/>
    <w:docVar w:name="DocDuplex" w:val="DUPLEX_DEFAULT"/>
    <w:docVar w:name="DocIndex" w:val="0000"/>
    <w:docVar w:name="DocPrinter" w:val="NOPRINTER"/>
    <w:docVar w:name="DocReg" w:val="0"/>
    <w:docVar w:name="DocType" w:val="INT"/>
    <w:docVar w:name="DocumentLanguage" w:val="nl-NL"/>
    <w:docVar w:name="IW_Generated" w:val="True"/>
    <w:docVar w:name="mitStyleTemplates" w:val="|"/>
    <w:docVar w:name="mitXMLOut" w:val="&lt;?xml version=&quot;1.0&quot; encoding=&quot;UTF-8&quot; ?&gt;_x000d__x000a_&lt;MITOUTPUT&gt;&lt;Korte_Omschrijving id=&quot;VVF1F33E640D358744B13FFCBDE23E8B5D&quot; prop=&quot;&quot; def=&quot;&quot; dst=&quot;0&quot; changed=&quot;false&quot; &gt;Verdichtingsvisie&lt;/Korte_Omschrijving&gt;_x000d__x000a_&lt;Omschrijving id=&quot;VVBEA983F8BE3DDB4EABAC86893232F74B&quot; prop=&quot;&quot; def=&quot;&quot; dst=&quot;0&quot; changed=&quot;false&quot; &gt;&lt;/Omschrijving&gt;_x000d__x000a_&lt;Programma id=&quot;VVECA305F982ADB7478B15696A8C1EBE98&quot; prop=&quot;&quot; def=&quot;&quot; dst=&quot;0&quot; changed=&quot;true&quot; &gt;Volkshuisvesting, ruimtelijke ordening en stedelijke vernieuwing&lt;/Programma&gt;_x000d__x000a_&lt;Portefeuillehouder id=&quot;VV4B2A404038CCC44CA7EFBB768F17E476&quot; prop=&quot;&quot; def=&quot;&quot; dst=&quot;0&quot; changed=&quot;true&quot; &gt;Mostert&lt;/Portefeuillehouder&gt;_x000d__x000a_&lt;UnitCluster id=&quot;VV17CA0F2701D1A3428779EE1F1EC1060F&quot; prop=&quot;&quot; def=&quot;&quot; dst=&quot;0&quot; changed=&quot;true&quot; &gt;Cluster Beleid Fysieke Omgeving&lt;/UnitCluster&gt;_x000d__x000a_&lt;Contactpersoon id=&quot;VVB41265AF37A84DBCA6C1AE88E8761036&quot; prop=&quot;&quot; def=&quot;&quot; dst=&quot;0&quot; changed=&quot;false&quot; &gt;Frank van Oosten&lt;/Contactpersoon&gt;_x000d__x000a_&lt;Datum id=&quot;VV07ADF99CECC18D41B34672C562D6F2CB&quot; prop=&quot;&quot; def=&quot;&quot; dst=&quot;0&quot; changed=&quot;false&quot; &gt;7 september 2021&lt;/Datum&gt;_x000d__x000a_&lt;Dossier id=&quot;VVF3EBDF5113B01E42AE9A434679B6B6D2&quot; prop=&quot;&quot; def=&quot;&quot; dst=&quot;0&quot; changed=&quot;false&quot; &gt;&lt;/Dossier&gt;_x000d__x000a_&lt;/MITOUTPUT&gt;"/>
    <w:docVar w:name="tblConditionalFields" w:val="&lt;?xml version=&quot;1.0&quot; encoding=&quot;utf-16&quot;?&gt;_x000d__x000a_&lt;ArrayOfConditionalField xmlns:xsi=&quot;http://www.w3.org/2001/XMLSchema-instance&quot; xmlns:xsd=&quot;http://www.w3.org/2001/XMLSchema&quot; /&gt;"/>
    <w:docVar w:name="tblDef" w:val="&lt;?xml version=&quot;1.0&quot; encoding=&quot;utf-16&quot;?&gt;&lt;ArrayOfQuestionGroup xmlns:xsi=&quot;http://www.w3.org/2001/XMLSchema-instance&quot; xmlns:xsd=&quot;http://www.w3.org/2001/XMLSchema&quot;&gt;&lt;QuestionGroup&gt;&lt;GroupID&gt;GR4E7A875BA7D50A4CAF116DCAEB97453B&lt;/GroupID&gt;&lt;GroupName&gt;LTA Raad&lt;/GroupName&gt;&lt;GroupDescription /&gt;&lt;GroupIndex&gt;1&lt;/GroupIndex&gt;&lt;GroupFields&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Korte Omschrijving&lt;/FieldPrompt&gt;&lt;FieldIndex&gt;0&lt;/FieldIndex&gt;&lt;FieldDescription&gt;Geef hier een korte omschrijving van het onderwerp voor de Raad.&lt;/FieldDescription&gt;&lt;FieldName&gt;Korte_Omschrijving&lt;/FieldName&gt;&lt;FieldID&gt;VVF1F33E640D358744B13FFCBDE23E8B5D&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Omschrijving&lt;/FieldPrompt&gt;&lt;FieldIndex&gt;1&lt;/FieldIndex&gt;&lt;FieldDescription&gt;Geef hier de omschrijving in een aantal regels.&lt;/FieldDescription&gt;&lt;FieldName&gt;Omschrijving&lt;/FieldName&gt;&lt;FieldID&gt;VVBEA983F8BE3DDB4EABAC86893232F74B&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Bestuur en ondersteuning&lt;/ValueExValue&gt;&lt;ValueName&gt;Bestuur en ondersteuning&lt;/ValueName&gt;&lt;ValueParentID&gt;VV1BB7C95F775042E796F23A4987AE1B73&lt;/ValueParentID&gt;&lt;ValueID&gt;D123E301D5944EE3885A4561CA3B18DA~0&lt;/ValueID&gt;&lt;/QuestionValue&gt;&lt;QuestionValue&gt;&lt;ValueData xsi:nil=&quot;true&quot; /&gt;&lt;FollowUpFields /&gt;&lt;ValueIndex&gt;1&lt;/ValueIndex&gt;&lt;ValueExValue&gt;Economie&lt;/ValueExValue&gt;&lt;ValueName&gt;Economie&lt;/ValueName&gt;&lt;ValueParentID&gt;VV1BB7C95F775042E796F23A4987AE1B73&lt;/ValueParentID&gt;&lt;ValueID&gt;DA97BA6834ED4A8EB391B4D2591AD84F~0&lt;/ValueID&gt;&lt;/QuestionValue&gt;&lt;QuestionValue&gt;&lt;ValueData xsi:nil=&quot;true&quot; /&gt;&lt;FollowUpFields /&gt;&lt;ValueIndex&gt;2&lt;/ValueIndex&gt;&lt;ValueExValue&gt;Onderwijs&lt;/ValueExValue&gt;&lt;ValueName&gt;Onderwijs&lt;/ValueName&gt;&lt;ValueParentID&gt;VV1BB7C95F775042E796F23A4987AE1B73&lt;/ValueParentID&gt;&lt;ValueID&gt;6E8869D1FDE84D46A5BD7811AD0F7F5B~0&lt;/ValueID&gt;&lt;/QuestionValue&gt;&lt;QuestionValue&gt;&lt;ValueData xsi:nil=&quot;true&quot; /&gt;&lt;FollowUpFields /&gt;&lt;ValueIndex&gt;3&lt;/ValueIndex&gt;&lt;ValueExValue&gt;Sociaal domein&lt;/ValueExValue&gt;&lt;ValueName&gt;Sociaal domein&lt;/ValueName&gt;&lt;ValueParentID&gt;VV1BB7C95F775042E796F23A4987AE1B73&lt;/ValueParentID&gt;&lt;ValueID&gt;7AC9184947294A16B2D42B6D5E7BC73E~0&lt;/ValueID&gt;&lt;/QuestionValue&gt;&lt;QuestionValue&gt;&lt;ValueData xsi:nil=&quot;true&quot; /&gt;&lt;FollowUpFields /&gt;&lt;ValueIndex&gt;4&lt;/ValueIndex&gt;&lt;ValueExValue&gt;Sport, cultuur en recreatie&lt;/ValueExValue&gt;&lt;ValueName&gt;Sport, cultuur en recreatie&lt;/ValueName&gt;&lt;ValueParentID&gt;VV1BB7C95F775042E796F23A4987AE1B73&lt;/ValueParentID&gt;&lt;ValueID&gt;F2E5BF22FC09458182F490E2EA7177B5~0&lt;/ValueID&gt;&lt;/QuestionValue&gt;&lt;QuestionValue&gt;&lt;ValueData xsi:nil=&quot;true&quot; /&gt;&lt;FollowUpFields /&gt;&lt;ValueIndex&gt;5&lt;/ValueIndex&gt;&lt;ValueExValue&gt;Veiligheid&lt;/ValueExValue&gt;&lt;ValueName&gt;Veiligheid&lt;/ValueName&gt;&lt;ValueParentID&gt;VV1BB7C95F775042E796F23A4987AE1B73&lt;/ValueParentID&gt;&lt;ValueID&gt;0602D5F740DA472186BC46ABD22CF565~0&lt;/ValueID&gt;&lt;/QuestionValue&gt;&lt;QuestionValue&gt;&lt;ValueData xsi:nil=&quot;true&quot; /&gt;&lt;FollowUpFields /&gt;&lt;ValueIndex&gt;6&lt;/ValueIndex&gt;&lt;ValueExValue&gt;Verkeer, vervoer en waterstaat&lt;/ValueExValue&gt;&lt;ValueName&gt;Verkeer, vervoer en waterstaat&lt;/ValueName&gt;&lt;ValueParentID&gt;VV1BB7C95F775042E796F23A4987AE1B73&lt;/ValueParentID&gt;&lt;ValueID&gt;2332AA1896904C0F9100DD88700AE008~0&lt;/ValueID&gt;&lt;/QuestionValue&gt;&lt;QuestionValue&gt;&lt;ValueData xsi:nil=&quot;true&quot; /&gt;&lt;FollowUpFields /&gt;&lt;ValueIndex&gt;7&lt;/ValueIndex&gt;&lt;ValueExValue&gt;Volksgezondheid en milieu&lt;/ValueExValue&gt;&lt;ValueName&gt;Volksgezondheid en milieu&lt;/ValueName&gt;&lt;ValueParentID&gt;VV1BB7C95F775042E796F23A4987AE1B73&lt;/ValueParentID&gt;&lt;ValueID&gt;A56B6CFF9F5F4038A78F9E19EF0B5CC2~0&lt;/ValueID&gt;&lt;/QuestionValue&gt;&lt;QuestionValue&gt;&lt;ValueData xsi:nil=&quot;true&quot; /&gt;&lt;FollowUpFields /&gt;&lt;ValueIndex&gt;8&lt;/ValueIndex&gt;&lt;ValueExValue&gt;Volkshuisvesting, ruimtelijke ordening en stedelijke vernieuwing&lt;/ValueExValue&gt;&lt;ValueName&gt;Volkshuisvesting, ruimtelijke ordening en stedelijke vernieuwing&lt;/ValueName&gt;&lt;ValueParentID&gt;VV1BB7C95F775042E796F23A4987AE1B73&lt;/ValueParentID&gt;&lt;ValueID&gt;AB6C91B96B7A4765B6C8732DF5C97BEB~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rogramma&lt;/FieldPrompt&gt;&lt;FieldIndex&gt;2&lt;/FieldIndex&gt;&lt;FieldDescription&gt;Selecteer het programma waaronder dit onderwerp valt.&lt;/FieldDescription&gt;&lt;FieldName&gt;Programma&lt;/FieldName&gt;&lt;FieldID&gt;VVECA305F982ADB7478B15696A8C1EBE98&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Visser&lt;/ValueExValue&gt;&lt;ValueName&gt;Visser&lt;/ValueName&gt;&lt;ValueParentID&gt;VV5BEBB395E8F64F65B535D6BE044E4E78&lt;/ValueParentID&gt;&lt;ValueID&gt;B39405BE3A047E46B785C976870C6048~0&lt;/ValueID&gt;&lt;/QuestionValue&gt;&lt;QuestionValue&gt;&lt;ValueData xsi:nil=&quot;true&quot; /&gt;&lt;FollowUpFields /&gt;&lt;ValueIndex&gt;1&lt;/ValueIndex&gt;&lt;ValueExValue&gt;Helden&lt;/ValueExValue&gt;&lt;ValueName&gt;Helden&lt;/ValueName&gt;&lt;ValueParentID&gt;VV5BEBB395E8F64F65B535D6BE044E4E78&lt;/ValueParentID&gt;&lt;ValueID&gt;B9895D467767074A9DA133A2E840656C~0&lt;/ValueID&gt;&lt;/QuestionValue&gt;&lt;QuestionValue&gt;&lt;ValueData xsi:nil=&quot;true&quot; /&gt;&lt;FollowUpFields /&gt;&lt;ValueIndex&gt;2&lt;/ValueIndex&gt;&lt;ValueExValue&gt;Knape&lt;/ValueExValue&gt;&lt;ValueName&gt;Knape&lt;/ValueName&gt;&lt;ValueParentID&gt;VV5BEBB395E8F64F65B535D6BE044E4E78&lt;/ValueParentID&gt;&lt;ValueID&gt;8D06B3A180A2724DBF4D0D557ACB4052~0&lt;/ValueID&gt;&lt;/QuestionValue&gt;&lt;QuestionValue&gt;&lt;ValueData xsi:nil=&quot;true&quot; /&gt;&lt;FollowUpFields /&gt;&lt;ValueIndex&gt;3&lt;/ValueIndex&gt;&lt;ValueExValue&gt;Mostert&lt;/ValueExValue&gt;&lt;ValueName&gt;Mostert&lt;/ValueName&gt;&lt;ValueParentID&gt;VV5BEBB395E8F64F65B535D6BE044E4E78&lt;/ValueParentID&gt;&lt;ValueID&gt;8F8000CB8CDBEF419EF0B7395A71653C~0&lt;/ValueID&gt;&lt;/QuestionValue&gt;&lt;QuestionValue&gt;&lt;ValueData xsi:nil=&quot;true&quot; /&gt;&lt;FollowUpFields /&gt;&lt;ValueIndex&gt;4&lt;/ValueIndex&gt;&lt;ValueExValue&gt;Nagtegaal&lt;/ValueExValue&gt;&lt;ValueName&gt;Nagtegaal&lt;/ValueName&gt;&lt;ValueParentID&gt;VV5BEBB395E8F64F65B535D6BE044E4E78&lt;/ValueParentID&gt;&lt;ValueID&gt;DDD6F3BBD2C3D54E89CE646809E25DEE~0&lt;/ValueID&gt;&lt;/QuestionValue&gt;&lt;QuestionValue&gt;&lt;ValueData xsi:nil=&quot;true&quot; /&gt;&lt;FollowUpFields /&gt;&lt;ValueIndex&gt;5&lt;/ValueIndex&gt;&lt;ValueExValue&gt;Starkenburg&lt;/ValueExValue&gt;&lt;ValueName&gt;Starkenburg&lt;/ValueName&gt;&lt;ValueParentID&gt;VV5BEBB395E8F64F65B535D6BE044E4E78&lt;/ValueParentID&gt;&lt;ValueID&gt;9D66479B9DCD4712BFC8501E7230497F~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ortefeuillehouder&lt;/FieldPrompt&gt;&lt;FieldIndex&gt;3&lt;/FieldIndex&gt;&lt;FieldDescription&gt;Selecteer de portefeuillehouder waaronder dit onderwerp valt.&lt;/FieldDescription&gt;&lt;FieldName&gt;Portefeuillehouder&lt;/FieldName&gt;&lt;FieldID&gt;VV4B2A404038CCC44CA7EFBB768F17E476&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Cluster Beleid Sociale Leefomgeving&lt;/ValueExValue&gt;&lt;ValueName&gt;Cluster Beleid Sociale Leefomgeving&lt;/ValueName&gt;&lt;ValueParentID&gt;VV37586E32B5ED48C19BEC537B4C0296B5&lt;/ValueParentID&gt;&lt;ValueID&gt;F80357F87CE1405E94BE82EB72EAE999~0&lt;/ValueID&gt;&lt;/QuestionValue&gt;&lt;QuestionValue&gt;&lt;ValueData xsi:nil=&quot;true&quot; /&gt;&lt;FollowUpFields /&gt;&lt;ValueIndex&gt;1&lt;/ValueIndex&gt;&lt;ValueExValue&gt;Cluster Wijkteam&lt;/ValueExValue&gt;&lt;ValueName&gt;Cluster Wijkteam&lt;/ValueName&gt;&lt;ValueParentID&gt;VV37586E32B5ED48C19BEC537B4C0296B5&lt;/ValueParentID&gt;&lt;ValueID&gt;C32ED482D9F842BE9393EBAECD81CEBA~0&lt;/ValueID&gt;&lt;/QuestionValue&gt;&lt;QuestionValue&gt;&lt;ValueData xsi:nil=&quot;true&quot; /&gt;&lt;FollowUpFields /&gt;&lt;ValueIndex&gt;2&lt;/ValueIndex&gt;&lt;ValueExValue&gt;Cluster Servicepunt&lt;/ValueExValue&gt;&lt;ValueName&gt;Cluster Servicepunt&lt;/ValueName&gt;&lt;ValueParentID&gt;VV37586E32B5ED48C19BEC537B4C0296B5&lt;/ValueParentID&gt;&lt;ValueID&gt;B7B4F5CCCC204785AB69D97C1328E4CE~0&lt;/ValueID&gt;&lt;/QuestionValue&gt;&lt;QuestionValue&gt;&lt;ValueData xsi:nil=&quot;true&quot; /&gt;&lt;FollowUpFields /&gt;&lt;ValueIndex&gt;3&lt;/ValueIndex&gt;&lt;ValueExValue&gt;Cluster Muziekschool&lt;/ValueExValue&gt;&lt;ValueName&gt;Cluster Muziekschool&lt;/ValueName&gt;&lt;ValueParentID&gt;VV37586E32B5ED48C19BEC537B4C0296B5&lt;/ValueParentID&gt;&lt;ValueID&gt;168D3070D35B4408932A17A2214B0934~0&lt;/ValueID&gt;&lt;/QuestionValue&gt;&lt;QuestionValue&gt;&lt;ValueData xsi:nil=&quot;true&quot; /&gt;&lt;FollowUpFields /&gt;&lt;ValueIndex&gt;4&lt;/ValueIndex&gt;&lt;ValueExValue&gt;Cluster Beleid Fysieke Omgeving&lt;/ValueExValue&gt;&lt;ValueName&gt;Cluster Beleid Fysieke Omgeving&lt;/ValueName&gt;&lt;ValueParentID&gt;VV37586E32B5ED48C19BEC537B4C0296B5&lt;/ValueParentID&gt;&lt;ValueID&gt;67BD37FACA3345908D44A0BAA2925CCA~0&lt;/ValueID&gt;&lt;/QuestionValue&gt;&lt;QuestionValue&gt;&lt;ValueData xsi:nil=&quot;true&quot; /&gt;&lt;FollowUpFields /&gt;&lt;ValueIndex&gt;5&lt;/ValueIndex&gt;&lt;ValueExValue&gt;Cluster Vergunningen Toezicht en Handhaving&lt;/ValueExValue&gt;&lt;ValueName&gt;Cluster Vergunningen Toezicht en Handhaving&lt;/ValueName&gt;&lt;ValueParentID&gt;VV37586E32B5ED48C19BEC537B4C0296B5&lt;/ValueParentID&gt;&lt;ValueID&gt;E08602B8BC614D8F9007F6A072D635C3~0&lt;/ValueID&gt;&lt;/QuestionValue&gt;&lt;QuestionValue&gt;&lt;ValueData xsi:nil=&quot;true&quot; /&gt;&lt;FollowUpFields /&gt;&lt;ValueIndex&gt;6&lt;/ValueIndex&gt;&lt;ValueExValue&gt;Cluster Dagelijks Beheer&lt;/ValueExValue&gt;&lt;ValueName&gt;Cluster Dagelijks Beheer&lt;/ValueName&gt;&lt;ValueParentID&gt;VV37586E32B5ED48C19BEC537B4C0296B5&lt;/ValueParentID&gt;&lt;ValueID&gt;1AD1CC1E0E0B47708AA9D23953005CE5~0&lt;/ValueID&gt;&lt;/QuestionValue&gt;&lt;QuestionValue&gt;&lt;ValueData xsi:nil=&quot;true&quot; /&gt;&lt;FollowUpFields /&gt;&lt;ValueIndex&gt;7&lt;/ValueIndex&gt;&lt;ValueExValue&gt;Cluster Planmatig Beheer&lt;/ValueExValue&gt;&lt;ValueName&gt;Cluster Planmatig Beheer&lt;/ValueName&gt;&lt;ValueParentID&gt;VV37586E32B5ED48C19BEC537B4C0296B5&lt;/ValueParentID&gt;&lt;ValueID&gt;E37B0D7F3909405086CBE75365FDAB85~0&lt;/ValueID&gt;&lt;/QuestionValue&gt;&lt;QuestionValue&gt;&lt;ValueData xsi:nil=&quot;true&quot; /&gt;&lt;FollowUpFields /&gt;&lt;ValueIndex&gt;8&lt;/ValueIndex&gt;&lt;ValueExValue&gt;Cluster Projecten Programma's en Opgaven&lt;/ValueExValue&gt;&lt;ValueName&gt;Cluster Projecten Programma's en Opgaven&lt;/ValueName&gt;&lt;ValueParentID&gt;VV37586E32B5ED48C19BEC537B4C0296B5&lt;/ValueParentID&gt;&lt;ValueID&gt;D88D1E8372054A5684BBE65E9ADF74C4~0&lt;/ValueID&gt;&lt;/QuestionValue&gt;&lt;QuestionValue&gt;&lt;ValueData xsi:nil=&quot;true&quot; /&gt;&lt;FollowUpFields /&gt;&lt;ValueIndex&gt;9&lt;/ValueIndex&gt;&lt;ValueExValue&gt;Cluster Informatie &amp;amp; Automatisering&lt;/ValueExValue&gt;&lt;ValueName&gt;Cluster Informatie &amp;amp; Automatisering&lt;/ValueName&gt;&lt;ValueParentID&gt;VV37586E32B5ED48C19BEC537B4C0296B5&lt;/ValueParentID&gt;&lt;ValueID&gt;0D1D2B65107E47539450BFEA7848E2EE~0&lt;/ValueID&gt;&lt;/QuestionValue&gt;&lt;QuestionValue&gt;&lt;ValueData xsi:nil=&quot;true&quot; /&gt;&lt;FollowUpFields /&gt;&lt;ValueIndex&gt;10&lt;/ValueIndex&gt;&lt;ValueExValue&gt;Cluster Financiën&lt;/ValueExValue&gt;&lt;ValueName&gt;Cluster Financiën&lt;/ValueName&gt;&lt;ValueParentID&gt;VV37586E32B5ED48C19BEC537B4C0296B5&lt;/ValueParentID&gt;&lt;ValueID&gt;042323D6CA034691BF3CD50251256A4A~0&lt;/ValueID&gt;&lt;/QuestionValue&gt;&lt;QuestionValue&gt;&lt;ValueData xsi:nil=&quot;true&quot; /&gt;&lt;FollowUpFields /&gt;&lt;ValueIndex&gt;11&lt;/ValueIndex&gt;&lt;ValueExValue&gt;Cluster Externe en Interne Dienstverlening&lt;/ValueExValue&gt;&lt;ValueName&gt;Cluster Externe en Interne Dienstverlening&lt;/ValueName&gt;&lt;ValueParentID&gt;VV37586E32B5ED48C19BEC537B4C0296B5&lt;/ValueParentID&gt;&lt;ValueID&gt;44EE55D724514053AB8058E2A57A4F9D~0&lt;/ValueID&gt;&lt;/QuestionValue&gt;&lt;QuestionValue&gt;&lt;ValueData xsi:nil=&quot;true&quot; /&gt;&lt;FollowUpFields /&gt;&lt;ValueIndex&gt;12&lt;/ValueIndex&gt;&lt;ValueExValue&gt;Unit Concernzaken &amp;amp; Advies&lt;/ValueExValue&gt;&lt;ValueName&gt;Unit Concernzaken &amp;amp; Advies&lt;/ValueName&gt;&lt;ValueParentID&gt;VV37586E32B5ED48C19BEC537B4C0296B5&lt;/ValueParentID&gt;&lt;ValueID&gt;F50CA42568A644269F2F8986E1720A84~0&lt;/ValueID&gt;&lt;/QuestionValue&gt;&lt;QuestionValue&gt;&lt;ValueData xsi:nil=&quot;true&quot; /&gt;&lt;FollowUpFields /&gt;&lt;ValueIndex&gt;13&lt;/ValueIndex&gt;&lt;ValueExValue&gt;Unit Communicatie en Wijkregie&lt;/ValueExValue&gt;&lt;ValueName&gt;Unit Communicatie en Wijkregie&lt;/ValueName&gt;&lt;ValueParentID&gt;VV37586E32B5ED48C19BEC537B4C0296B5&lt;/ValueParentID&gt;&lt;ValueID&gt;63C0C4D2571047588662A7F930E20949~0&lt;/ValueID&gt;&lt;/QuestionValue&gt;&lt;QuestionValue&gt;&lt;ValueData xsi:nil=&quot;true&quot; /&gt;&lt;FollowUpFields /&gt;&lt;ValueIndex&gt;14&lt;/ValueIndex&gt;&lt;ValueExValue&gt;Unit HRM&lt;/ValueExValue&gt;&lt;ValueName&gt;Unit HRM&lt;/ValueName&gt;&lt;ValueParentID&gt;VV37586E32B5ED48C19BEC537B4C0296B5&lt;/ValueParentID&gt;&lt;ValueID&gt;F02B4D6432024A27B27CBA39460AC84A~0&lt;/ValueID&gt;&lt;/QuestionValue&gt;&lt;QuestionValue&gt;&lt;ValueData xsi:nil=&quot;true&quot; /&gt;&lt;FollowUpFields /&gt;&lt;ValueIndex&gt;15&lt;/ValueIndex&gt;&lt;ValueExValue&gt;Unit Inkoop Juridische Zaken&lt;/ValueExValue&gt;&lt;ValueName&gt;Unit Inkoop Juridische Zaken&lt;/ValueName&gt;&lt;ValueParentID&gt;VV37586E32B5ED48C19BEC537B4C0296B5&lt;/ValueParentID&gt;&lt;ValueID&gt;4645C83333644DC2AF0BEB0F889D0818~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Afdeling&lt;/FieldPrompt&gt;&lt;FieldIndex&gt;4&lt;/FieldIndex&gt;&lt;FieldDescription&gt;Selecteer het Cluster / Unit die verantwoordelijk is voor dit onderwerp.&lt;/FieldDescription&gt;&lt;FieldName&gt;UnitCluster&lt;/FieldName&gt;&lt;FieldID&gt;VV17CA0F2701D1A3428779EE1F1EC1060F&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 /&gt;&lt;FieldIndex&gt;5&lt;/FieldIndex&gt;&lt;FieldDescription /&gt;&lt;FieldName&gt;Contactpersoon&lt;/FieldName&gt;&lt;FieldID&gt;VVB41265AF37A84DBCA6C1AE88E8761036&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d MMMM yyyy&lt;/FieldFormat&gt;&lt;FieldDataType&gt;2&lt;/FieldDataType&gt;&lt;FieldTip /&gt;&lt;FieldPrompt&gt;Datum&lt;/FieldPrompt&gt;&lt;FieldIndex&gt;6&lt;/FieldIndex&gt;&lt;FieldDescription&gt;Selecteer hier de geplande datum voor behandeling van het raadsvoorstel in de raad.&lt;/FieldDescription&gt;&lt;FieldName&gt;Datum&lt;/FieldName&gt;&lt;FieldID&gt;VV07ADF99CECC18D41B34672C562D6F2CB&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Dossier&lt;/FieldPrompt&gt;&lt;FieldIndex&gt;7&lt;/FieldIndex&gt;&lt;FieldDescription&gt;Vermeld indien aanwezig de belangrijkste stukken, bij voorkeur via een  hyperlink en waar mogelijk in de naam voorzien van het desbetreffende zaaknummer.&lt;/FieldDescription&gt;&lt;FieldName&gt;Dossier&lt;/FieldName&gt;&lt;FieldID&gt;VVF3EBDF5113B01E42AE9A434679B6B6D2&lt;/FieldID&gt;&lt;FieldXpath /&gt;&lt;FieldXpathAlternatives /&gt;&lt;FieldLinkedProp /&gt;&lt;/QuestionField&gt;&lt;/GroupFields&gt;&lt;IsRepeatingGroup&gt;false&lt;/IsRepeatingGroup&gt;&lt;/QuestionGroup&gt;&lt;/ArrayOfQuestionGroup&gt;"/>
    <w:docVar w:name="tblLabels" w:val="&lt;?xml version=&quot;1.0&quot; encoding=&quot;utf-16&quot;?&gt;_x000d__x000a_&lt;ArrayOfIWLabel xmlns:xsi=&quot;http://www.w3.org/2001/XMLSchema-instance&quot; xmlns:xsd=&quot;http://www.w3.org/2001/XMLSchema&quot; /&gt;"/>
    <w:docVar w:name="tblLanguage" w:val="&lt;?xml version=&quot;1.0&quot; encoding=&quot;utf-16&quot;?&gt;_x000d__x000a_&lt;ProjectLanguageValues xmlns:xsi=&quot;http://www.w3.org/2001/XMLSchema-instance&quot; xmlns:xsd=&quot;http://www.w3.org/2001/XMLSchema&quot;&gt;_x000d__x000a_  &lt;FIELDS&gt;_x000d__x000a_    &lt;FIELD&gt;_x000d__x000a_      &lt;ID&gt;VVB41265AF37A84DBCA6C1AE88E8761036&lt;/ID&gt;_x000d__x000a_      &lt;PROMPT&gt;_x000d__x000a_        &lt;NLNL&gt;Contactpersoon&lt;/NLNL&gt;_x000d__x000a_        &lt;NLBE /&gt;_x000d__x000a_        &lt;FRFR /&gt;_x000d__x000a_        &lt;FRBE /&gt;_x000d__x000a_        &lt;ENUS /&gt;_x000d__x000a_        &lt;DEDE /&gt;_x000d__x000a_        &lt;DADK /&gt;_x000d__x000a_        &lt;PLPL /&gt;_x000d__x000a_        &lt;SVSE /&gt;_x000d__x000a_        &lt;EN /&gt;_x000d__x000a_      &lt;/PROMPT&gt;_x000d__x000a_      &lt;FIELDDESC&gt;_x000d__x000a_        &lt;NLNL /&gt;_x000d__x000a_        &lt;NLBE /&gt;_x000d__x000a_        &lt;FRFR /&gt;_x000d__x000a_        &lt;FRBE /&gt;_x000d__x000a_        &lt;ENUS /&gt;_x000d__x000a_        &lt;DEDE /&gt;_x000d__x000a_        &lt;DADK /&gt;_x000d__x000a_        &lt;PLPL /&gt;_x000d__x000a_        &lt;SVSE /&gt;_x000d__x000a_        &lt;EN /&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ECA305F982ADB7478B15696A8C1EBE98&lt;/ID&gt;_x000d__x000a_      &lt;PROMPT&gt;_x000d__x000a_        &lt;NLNL&gt;Programma&lt;/NLNL&gt;_x000d__x000a_        &lt;NLBE /&gt;_x000d__x000a_        &lt;FRFR /&gt;_x000d__x000a_        &lt;FRBE /&gt;_x000d__x000a_        &lt;ENUS&gt;Programma&lt;/ENUS&gt;_x000d__x000a_        &lt;DEDE&gt;Programma&lt;/DEDE&gt;_x000d__x000a_        &lt;DADK /&gt;_x000d__x000a_        &lt;PLPL /&gt;_x000d__x000a_        &lt;SVSE /&gt;_x000d__x000a_        &lt;EN&gt;Programma&lt;/EN&gt;_x000d__x000a_      &lt;/PROMPT&gt;_x000d__x000a_      &lt;FIELDDESC&gt;_x000d__x000a_        &lt;NLNL&gt;Selecteer het programma waaronder dit onderwerp valt.&lt;/NLNL&gt;_x000d__x000a_        &lt;NLBE /&gt;_x000d__x000a_        &lt;FRFR /&gt;_x000d__x000a_        &lt;FRBE /&gt;_x000d__x000a_        &lt;ENUS&gt;Selecteer het programma waaronder dit onderwerp valt.&lt;/ENUS&gt;_x000d__x000a_        &lt;DEDE&gt;Selecteer het programma waaronder dit onderwerp valt.&lt;/DEDE&gt;_x000d__x000a_        &lt;DADK /&gt;_x000d__x000a_        &lt;PLPL /&gt;_x000d__x000a_        &lt;SVSE /&gt;_x000d__x000a_        &lt;EN&gt;Selecteer het programma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4B2A404038CCC44CA7EFBB768F17E476&lt;/ID&gt;_x000d__x000a_      &lt;PROMPT&gt;_x000d__x000a_        &lt;NLNL&gt;Portefeuillehouder&lt;/NLNL&gt;_x000d__x000a_        &lt;NLBE /&gt;_x000d__x000a_        &lt;FRFR /&gt;_x000d__x000a_        &lt;FRBE /&gt;_x000d__x000a_        &lt;ENUS&gt;Portefeuillehouder&lt;/ENUS&gt;_x000d__x000a_        &lt;DEDE&gt;Portefeuillehouder&lt;/DEDE&gt;_x000d__x000a_        &lt;DADK /&gt;_x000d__x000a_        &lt;PLPL /&gt;_x000d__x000a_        &lt;SVSE /&gt;_x000d__x000a_        &lt;EN&gt;Portefeuillehouder&lt;/EN&gt;_x000d__x000a_      &lt;/PROMPT&gt;_x000d__x000a_      &lt;FIELDDESC&gt;_x000d__x000a_        &lt;NLNL&gt;Selecteer de portefeuillehouder waaronder dit onderwerp valt.&lt;/NLNL&gt;_x000d__x000a_        &lt;NLBE /&gt;_x000d__x000a_        &lt;FRFR /&gt;_x000d__x000a_        &lt;FRBE /&gt;_x000d__x000a_        &lt;ENUS&gt;Selecteer de portefeuillehouder waaronder dit onderwerp valt.&lt;/ENUS&gt;_x000d__x000a_        &lt;DEDE&gt;Selecteer de portefeuillehouder waaronder dit onderwerp valt.&lt;/DEDE&gt;_x000d__x000a_        &lt;DADK /&gt;_x000d__x000a_        &lt;PLPL /&gt;_x000d__x000a_        &lt;SVSE /&gt;_x000d__x000a_        &lt;EN&gt;Selecteer de portefeuillehouder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17CA0F2701D1A3428779EE1F1EC1060F&lt;/ID&gt;_x000d__x000a_      &lt;PROMPT&gt;_x000d__x000a_        &lt;NLNL&gt;Unit/Cluster&lt;/NLNL&gt;_x000d__x000a_        &lt;NLBE /&gt;_x000d__x000a_        &lt;FRFR /&gt;_x000d__x000a_        &lt;FRBE /&gt;_x000d__x000a_        &lt;ENUS&gt;Afdeling&lt;/ENUS&gt;_x000d__x000a_        &lt;DEDE&gt;Afdeling&lt;/DEDE&gt;_x000d__x000a_        &lt;DADK /&gt;_x000d__x000a_        &lt;PLPL /&gt;_x000d__x000a_        &lt;SVSE /&gt;_x000d__x000a_        &lt;EN&gt;Afdeling&lt;/EN&gt;_x000d__x000a_      &lt;/PROMPT&gt;_x000d__x000a_      &lt;FIELDDESC&gt;_x000d__x000a_        &lt;NLNL&gt;Selecteer het Cluster / Unit die verantwoordelijk is voor dit onderwerp.&lt;/NLNL&gt;_x000d__x000a_        &lt;NLBE /&gt;_x000d__x000a_        &lt;FRFR /&gt;_x000d__x000a_        &lt;FRBE /&gt;_x000d__x000a_        &lt;ENUS&gt;Selecteer de afdeling die verantwoordelijk is voor dit onderwerp.&lt;/ENUS&gt;_x000d__x000a_        &lt;DEDE&gt;Selecteer de afdeling die verantwoordelijk is voor dit onderwerp.&lt;/DEDE&gt;_x000d__x000a_        &lt;DADK /&gt;_x000d__x000a_        &lt;PLPL /&gt;_x000d__x000a_        &lt;SVSE /&gt;_x000d__x000a_        &lt;EN&gt;Selecteer de afdeling die verantwoordelijk is voor dit onderwerp.&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S&gt;_x000d__x000a_  &lt;FORMS /&gt;_x000d__x000a_  &lt;VALUES&gt;_x000d__x000a_    &lt;VALUE&gt;_x000d__x000a_      &lt;ID&gt;E4323239E8A2F74685AC16E1E146274E~0&lt;/ID&gt;_x000d__x000a_      &lt;VALUESINGLE&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SINGLE&gt;_x000d__x000a_      &lt;VALUEEX&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EX&gt;_x000d__x000a_    &lt;/VALUE&gt;_x000d__x000a_    &lt;VALUE&gt;_x000d__x000a_      &lt;ID&gt;B913E09D26204349AB78F8F10D30E0C0~0&lt;/ID&gt;_x000d__x000a_      &lt;VALUESINGLE&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SINGLE&gt;_x000d__x000a_      &lt;VALUEEX&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EX&gt;_x000d__x000a_    &lt;/VALUE&gt;_x000d__x000a_    &lt;VALUE&gt;_x000d__x000a_      &lt;ID&gt;A3A06E5A7116D04D99E969000403FCAD~0&lt;/ID&gt;_x000d__x000a_      &lt;VALUESINGLE&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SINGLE&gt;_x000d__x000a_      &lt;VALUEEX&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EX&gt;_x000d__x000a_    &lt;/VALUE&gt;_x000d__x000a_    &lt;VALUE&gt;_x000d__x000a_      &lt;ID&gt;D17A0292382C3645A812CDAC9A295D4F~0&lt;/ID&gt;_x000d__x000a_      &lt;VALUESINGLE&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SINGLE&gt;_x000d__x000a_      &lt;VALUEEX&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EX&gt;_x000d__x000a_    &lt;/VALUE&gt;_x000d__x000a_    &lt;VALUE&gt;_x000d__x000a_      &lt;ID&gt;0797D396F9CBB340B0E1411D8E992779~0&lt;/ID&gt;_x000d__x000a_      &lt;VALUESINGLE&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SINGLE&gt;_x000d__x000a_      &lt;VALUEEX&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EX&gt;_x000d__x000a_    &lt;/VALUE&gt;_x000d__x000a_    &lt;VALUE&gt;_x000d__x000a_      &lt;ID&gt;82A9D18D31CD1D428AFD7140F57373FC~0&lt;/ID&gt;_x000d__x000a_      &lt;VALUESINGLE&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SINGLE&gt;_x000d__x000a_      &lt;VALUEEX&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EX&gt;_x000d__x000a_    &lt;/VALUE&gt;_x000d__x000a_    &lt;VALUE&gt;_x000d__x000a_      &lt;ID&gt;9666179132ADC34A973A74E046C99883~0&lt;/ID&gt;_x000d__x000a_      &lt;VALUESINGLE&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SINGLE&gt;_x000d__x000a_      &lt;VALUEEX&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EX&gt;_x000d__x000a_    &lt;/VALUE&gt;_x000d__x000a_    &lt;VALUE&gt;_x000d__x000a_      &lt;ID&gt;B67510204F439D48A50B63BC686A2F53~0&lt;/ID&gt;_x000d__x000a_      &lt;VALUESINGLE&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SINGLE&gt;_x000d__x000a_      &lt;VALUEEX&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EX&gt;_x000d__x000a_    &lt;/VALUE&gt;_x000d__x000a_    &lt;VALUE&gt;_x000d__x000a_      &lt;ID&gt;B14F669585CE384AB55D7A226E5A5D40~0&lt;/ID&gt;_x000d__x000a_      &lt;VALUESINGLE&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SINGLE&gt;_x000d__x000a_      &lt;VALUEEX&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EX&gt;_x000d__x000a_    &lt;/VALUE&gt;_x000d__x000a_    &lt;VALUE&gt;_x000d__x000a_      &lt;ID&gt;D123E301D5944EE3885A4561CA3B18DA~0&lt;/ID&gt;_x000d__x000a_      &lt;VALUESINGLE&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A97BA6834ED4A8EB391B4D2591AD84F~0&lt;/ID&gt;_x000d__x000a_      &lt;VALUESINGLE&gt;_x000d__x000a_        &lt;NLNL&gt;Econom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Econom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E8869D1FDE84D46A5BD7811AD0F7F5B~0&lt;/ID&gt;_x000d__x000a_      &lt;VALUESINGLE&gt;_x000d__x000a_        &lt;NLNL&gt;Onderwij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Onderwij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7AC9184947294A16B2D42B6D5E7BC73E~0&lt;/ID&gt;_x000d__x000a_      &lt;VALUESINGLE&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2E5BF22FC09458182F490E2EA7177B5~0&lt;/ID&gt;_x000d__x000a_      &lt;VALUESINGLE&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602D5F740DA472186BC46ABD22CF565~0&lt;/ID&gt;_x000d__x000a_      &lt;VALUESINGLE&gt;_x000d__x000a_        &lt;NLNL&gt;Veiligheid&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iligheid&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2332AA1896904C0F9100DD88700AE008~0&lt;/ID&gt;_x000d__x000a_      &lt;VALUESINGLE&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56B6CFF9F5F4038A78F9E19EF0B5CC2~0&lt;/ID&gt;_x000d__x000a_      &lt;VALUESINGLE&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B6C91B96B7A4765B6C8732DF5C97BEB~0&lt;/ID&gt;_x000d__x000a_      &lt;VALUESINGLE&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39405BE3A047E46B785C976870C6048~0&lt;/ID&gt;_x000d__x000a_      &lt;VALUESINGLE&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SINGLE&gt;_x000d__x000a_      &lt;VALUEEX&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EX&gt;_x000d__x000a_    &lt;/VALUE&gt;_x000d__x000a_    &lt;VALUE&gt;_x000d__x000a_      &lt;ID&gt;B9895D467767074A9DA133A2E840656C~0&lt;/ID&gt;_x000d__x000a_      &lt;VALUESINGLE&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SINGLE&gt;_x000d__x000a_      &lt;VALUEEX&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EX&gt;_x000d__x000a_    &lt;/VALUE&gt;_x000d__x000a_    &lt;VALUE&gt;_x000d__x000a_      &lt;ID&gt;8D06B3A180A2724DBF4D0D557ACB4052~0&lt;/ID&gt;_x000d__x000a_      &lt;VALUESINGLE&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SINGLE&gt;_x000d__x000a_      &lt;VALUEEX&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EX&gt;_x000d__x000a_    &lt;/VALUE&gt;_x000d__x000a_    &lt;VALUE&gt;_x000d__x000a_      &lt;ID&gt;8F8000CB8CDBEF419EF0B7395A71653C~0&lt;/ID&gt;_x000d__x000a_      &lt;VALUESINGLE&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SINGLE&gt;_x000d__x000a_      &lt;VALUEEX&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EX&gt;_x000d__x000a_    &lt;/VALUE&gt;_x000d__x000a_    &lt;VALUE&gt;_x000d__x000a_      &lt;ID&gt;DDD6F3BBD2C3D54E89CE646809E25DEE~0&lt;/ID&gt;_x000d__x000a_      &lt;VALUESINGLE&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SINGLE&gt;_x000d__x000a_      &lt;VALUEEX&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EX&gt;_x000d__x000a_    &lt;/VALUE&gt;_x000d__x000a_    &lt;VALUE&gt;_x000d__x000a_      &lt;ID&gt;9D66479B9DCD4712BFC8501E7230497F~0&lt;/ID&gt;_x000d__x000a_      &lt;VALUESINGLE&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A702D80C84051439A1AF2BA64571BE0~0&lt;/ID&gt;_x000d__x000a_      &lt;VALUESINGLE&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SINGLE&gt;_x000d__x000a_      &lt;VALUEEX&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EX&gt;_x000d__x000a_    &lt;/VALUE&gt;_x000d__x000a_    &lt;VALUE&gt;_x000d__x000a_      &lt;ID&gt;BCE7D2A5F22084459F4E70989A4A5220~0&lt;/ID&gt;_x000d__x000a_      &lt;VALUESINGLE&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SINGLE&gt;_x000d__x000a_      &lt;VALUEEX&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EX&gt;_x000d__x000a_    &lt;/VALUE&gt;_x000d__x000a_    &lt;VALUE&gt;_x000d__x000a_      &lt;ID&gt;B22E5D5EE886394A9EC47E2CFF13AFC5~0&lt;/ID&gt;_x000d__x000a_      &lt;VALUESINGLE&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SINGLE&gt;_x000d__x000a_      &lt;VALUEEX&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EX&gt;_x000d__x000a_    &lt;/VALUE&gt;_x000d__x000a_    &lt;VALUE&gt;_x000d__x000a_      &lt;ID&gt;03F3112DFF730543B20D5BF3A51A4EE4~0&lt;/ID&gt;_x000d__x000a_      &lt;VALUESINGLE&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SINGLE&gt;_x000d__x000a_      &lt;VALUEEX&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EX&gt;_x000d__x000a_    &lt;/VALUE&gt;_x000d__x000a_    &lt;VALUE&gt;_x000d__x000a_      &lt;ID&gt;5BC60CF5B4DA2746AE1E87A56A6A3B8F~0&lt;/ID&gt;_x000d__x000a_      &lt;VALUESINGLE&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SINGLE&gt;_x000d__x000a_      &lt;VALUEEX&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EX&gt;_x000d__x000a_    &lt;/VALUE&gt;_x000d__x000a_    &lt;VALUE&gt;_x000d__x000a_      &lt;ID&gt;229336507DFBEC4687553F2196EE0CCF~0&lt;/ID&gt;_x000d__x000a_      &lt;VALUESINGLE&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SINGLE&gt;_x000d__x000a_      &lt;VALUEEX&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EX&gt;_x000d__x000a_    &lt;/VALUE&gt;_x000d__x000a_    &lt;VALUE&gt;_x000d__x000a_      &lt;ID&gt;B3C2B5EB189C53459D7279FF7F0A8580~0&lt;/ID&gt;_x000d__x000a_      &lt;VALUESINGLE&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SINGLE&gt;_x000d__x000a_      &lt;VALUEEX&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EX&gt;_x000d__x000a_    &lt;/VALUE&gt;_x000d__x000a_    &lt;VALUE&gt;_x000d__x000a_      &lt;ID&gt;ECD9C74E2D7A114CAAD1E7574044EC8E~0&lt;/ID&gt;_x000d__x000a_      &lt;VALUESINGLE&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SINGLE&gt;_x000d__x000a_      &lt;VALUEEX&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EX&gt;_x000d__x000a_    &lt;/VALUE&gt;_x000d__x000a_    &lt;VALUE&gt;_x000d__x000a_      &lt;ID&gt;0F179F6B269D4B4B9E6845AEE87157A2~0&lt;/ID&gt;_x000d__x000a_      &lt;VALUESINGLE&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SINGLE&gt;_x000d__x000a_      &lt;VALUEEX&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EX&gt;_x000d__x000a_    &lt;/VALUE&gt;_x000d__x000a_    &lt;VALUE&gt;_x000d__x000a_      &lt;ID&gt;6251340D6F738C4DB8A2AEA3BD77B7A5~0&lt;/ID&gt;_x000d__x000a_      &lt;VALUESINGLE&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SINGLE&gt;_x000d__x000a_      &lt;VALUEEX&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EX&gt;_x000d__x000a_    &lt;/VALUE&gt;_x000d__x000a_    &lt;VALUE&gt;_x000d__x000a_      &lt;ID&gt;F80357F87CE1405E94BE82EB72EAE999~0&lt;/ID&gt;_x000d__x000a_      &lt;VALUESINGLE&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C32ED482D9F842BE9393EBAECD81CEBA~0&lt;/ID&gt;_x000d__x000a_      &lt;VALUESINGLE&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7B4F5CCCC204785AB69D97C1328E4CE~0&lt;/ID&gt;_x000d__x000a_      &lt;VALUESINGLE&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68D3070D35B4408932A17A2214B0934~0&lt;/ID&gt;_x000d__x000a_      &lt;VALUESINGLE&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7BD37FACA3345908D44A0BAA2925CCA~0&lt;/ID&gt;_x000d__x000a_      &lt;VALUESINGLE&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08602B8BC614D8F9007F6A072D635C3~0&lt;/ID&gt;_x000d__x000a_      &lt;VALUESINGLE&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AD1CC1E0E0B47708AA9D23953005CE5~0&lt;/ID&gt;_x000d__x000a_      &lt;VALUESINGLE&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37B0D7F3909405086CBE75365FDAB85~0&lt;/ID&gt;_x000d__x000a_      &lt;VALUESINGLE&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88D1E8372054A5684BBE65E9ADF74C4~0&lt;/ID&gt;_x000d__x000a_      &lt;VALUESINGLE&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D1D2B65107E47539450BFEA7848E2EE~0&lt;/ID&gt;_x000d__x000a_      &lt;VALUESINGLE&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42323D6CA034691BF3CD50251256A4A~0&lt;/ID&gt;_x000d__x000a_      &lt;VALUESINGLE&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4EE55D724514053AB8058E2A57A4F9D~0&lt;/ID&gt;_x000d__x000a_      &lt;VALUESINGLE&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50CA42568A644269F2F8986E1720A84~0&lt;/ID&gt;_x000d__x000a_      &lt;VALUESINGLE&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3C0C4D2571047588662A7F930E20949~0&lt;/ID&gt;_x000d__x000a_      &lt;VALUESINGLE&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02B4D6432024A27B27CBA39460AC84A~0&lt;/ID&gt;_x000d__x000a_      &lt;VALUESINGLE&gt;_x000d__x000a_        &lt;NLNL&gt;Unit HR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HR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645C83333644DC2AF0BEB0F889D0818~0&lt;/ID&gt;_x000d__x000a_      &lt;VALUESINGLE&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S&gt;_x000d__x000a_  &lt;DESCRIPTIONS&gt;_x000d__x000a_    &lt;NLNL /&gt;_x000d__x000a_    &lt;NLBE /&gt;_x000d__x000a_    &lt;FRFR /&gt;_x000d__x000a_    &lt;FRBE /&gt;_x000d__x000a_    &lt;ENUS /&gt;_x000d__x000a_    &lt;DEDE /&gt;_x000d__x000a_    &lt;DADK /&gt;_x000d__x000a_    &lt;PLPL /&gt;_x000d__x000a_    &lt;SVSE /&gt;_x000d__x000a_    &lt;EN /&gt;_x000d__x000a_  &lt;/DESCRIPTIONS&gt;_x000d__x000a_&lt;/ProjectLanguageValues&gt;"/>
    <w:docVar w:name="TemplateVersion" w:val="3.9.0.18101"/>
  </w:docVars>
  <w:rsids>
    <w:rsidRoot w:val="00B31994"/>
    <w:rsid w:val="00016E29"/>
    <w:rsid w:val="00041698"/>
    <w:rsid w:val="000F5BD6"/>
    <w:rsid w:val="00117FB9"/>
    <w:rsid w:val="00132431"/>
    <w:rsid w:val="001B5B9D"/>
    <w:rsid w:val="0027001C"/>
    <w:rsid w:val="00285161"/>
    <w:rsid w:val="002C1900"/>
    <w:rsid w:val="00304CAE"/>
    <w:rsid w:val="003606E8"/>
    <w:rsid w:val="00363D36"/>
    <w:rsid w:val="003A0C94"/>
    <w:rsid w:val="003D728D"/>
    <w:rsid w:val="00422442"/>
    <w:rsid w:val="00431A6B"/>
    <w:rsid w:val="004706A6"/>
    <w:rsid w:val="0048147E"/>
    <w:rsid w:val="00483360"/>
    <w:rsid w:val="00517E4C"/>
    <w:rsid w:val="00566272"/>
    <w:rsid w:val="00572202"/>
    <w:rsid w:val="005D1ECB"/>
    <w:rsid w:val="005F3950"/>
    <w:rsid w:val="00623396"/>
    <w:rsid w:val="006510EE"/>
    <w:rsid w:val="0066568A"/>
    <w:rsid w:val="006F1EC0"/>
    <w:rsid w:val="006F4268"/>
    <w:rsid w:val="00740B4F"/>
    <w:rsid w:val="00744D47"/>
    <w:rsid w:val="00766A56"/>
    <w:rsid w:val="00787273"/>
    <w:rsid w:val="00794EC4"/>
    <w:rsid w:val="0085687E"/>
    <w:rsid w:val="00880FAA"/>
    <w:rsid w:val="008B0A11"/>
    <w:rsid w:val="00974D05"/>
    <w:rsid w:val="00A7713C"/>
    <w:rsid w:val="00A91123"/>
    <w:rsid w:val="00B069AB"/>
    <w:rsid w:val="00B31994"/>
    <w:rsid w:val="00B8525D"/>
    <w:rsid w:val="00BA728E"/>
    <w:rsid w:val="00BD36A9"/>
    <w:rsid w:val="00BE1511"/>
    <w:rsid w:val="00C10971"/>
    <w:rsid w:val="00C45A68"/>
    <w:rsid w:val="00CC2AE3"/>
    <w:rsid w:val="00CC2F37"/>
    <w:rsid w:val="00D45AE6"/>
    <w:rsid w:val="00D56E22"/>
    <w:rsid w:val="00D93956"/>
    <w:rsid w:val="00DE3605"/>
    <w:rsid w:val="00E811EB"/>
    <w:rsid w:val="00EB5C49"/>
    <w:rsid w:val="00F071F5"/>
    <w:rsid w:val="00F303F6"/>
    <w:rsid w:val="00F45195"/>
    <w:rsid w:val="00F62C1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BA656"/>
  <w15:docId w15:val="{0593217B-3360-4622-BF2C-32B1D075E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F3950"/>
    <w:rPr>
      <w:rFonts w:ascii="Arial" w:hAnsi="Arial"/>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787273"/>
    <w:pPr>
      <w:tabs>
        <w:tab w:val="center" w:pos="4536"/>
        <w:tab w:val="right" w:pos="9072"/>
      </w:tabs>
    </w:pPr>
    <w:rPr>
      <w:rFonts w:ascii="Times New Roman" w:hAnsi="Times New Roman"/>
      <w:sz w:val="24"/>
      <w:lang w:eastAsia="nl-NL"/>
    </w:rPr>
  </w:style>
  <w:style w:type="character" w:customStyle="1" w:styleId="KoptekstChar">
    <w:name w:val="Koptekst Char"/>
    <w:link w:val="Koptekst"/>
    <w:rsid w:val="00787273"/>
    <w:rPr>
      <w:rFonts w:ascii="Times New Roman" w:hAnsi="Times New Roman"/>
      <w:sz w:val="24"/>
      <w:szCs w:val="24"/>
    </w:rPr>
  </w:style>
  <w:style w:type="paragraph" w:styleId="Ballontekst">
    <w:name w:val="Balloon Text"/>
    <w:basedOn w:val="Standaard"/>
    <w:link w:val="BallontekstChar"/>
    <w:uiPriority w:val="99"/>
    <w:semiHidden/>
    <w:unhideWhenUsed/>
    <w:rsid w:val="00CC2AE3"/>
    <w:rPr>
      <w:rFonts w:ascii="Tahoma" w:hAnsi="Tahoma" w:cs="Tahoma"/>
      <w:sz w:val="16"/>
      <w:szCs w:val="16"/>
    </w:rPr>
  </w:style>
  <w:style w:type="character" w:customStyle="1" w:styleId="BallontekstChar">
    <w:name w:val="Ballontekst Char"/>
    <w:basedOn w:val="Standaardalinea-lettertype"/>
    <w:link w:val="Ballontekst"/>
    <w:uiPriority w:val="99"/>
    <w:semiHidden/>
    <w:rsid w:val="00CC2AE3"/>
    <w:rPr>
      <w:rFonts w:ascii="Tahoma" w:hAnsi="Tahoma" w:cs="Tahoma"/>
      <w:sz w:val="16"/>
      <w:szCs w:val="16"/>
      <w:lang w:eastAsia="en-US"/>
    </w:rPr>
  </w:style>
  <w:style w:type="paragraph" w:styleId="Voettekst">
    <w:name w:val="footer"/>
    <w:basedOn w:val="Standaard"/>
    <w:link w:val="VoettekstChar"/>
    <w:uiPriority w:val="99"/>
    <w:unhideWhenUsed/>
    <w:rsid w:val="00B31994"/>
    <w:pPr>
      <w:tabs>
        <w:tab w:val="center" w:pos="4536"/>
        <w:tab w:val="right" w:pos="9072"/>
      </w:tabs>
    </w:pPr>
  </w:style>
  <w:style w:type="character" w:customStyle="1" w:styleId="VoettekstChar">
    <w:name w:val="Voettekst Char"/>
    <w:basedOn w:val="Standaardalinea-lettertype"/>
    <w:link w:val="Voettekst"/>
    <w:uiPriority w:val="99"/>
    <w:rsid w:val="00B31994"/>
    <w:rPr>
      <w:rFonts w:ascii="Arial" w:hAnsi="Arial"/>
      <w:szCs w:val="24"/>
      <w:lang w:eastAsia="en-US"/>
    </w:rPr>
  </w:style>
  <w:style w:type="character" w:styleId="Hyperlink">
    <w:name w:val="Hyperlink"/>
    <w:basedOn w:val="Standaardalinea-lettertype"/>
    <w:uiPriority w:val="99"/>
    <w:unhideWhenUsed/>
    <w:rsid w:val="00BE1511"/>
    <w:rPr>
      <w:color w:val="0000FF" w:themeColor="hyperlink"/>
      <w:u w:val="single"/>
    </w:rPr>
  </w:style>
  <w:style w:type="character" w:styleId="Onopgelostemelding">
    <w:name w:val="Unresolved Mention"/>
    <w:basedOn w:val="Standaardalinea-lettertype"/>
    <w:uiPriority w:val="99"/>
    <w:semiHidden/>
    <w:unhideWhenUsed/>
    <w:rsid w:val="00BE1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ankoos\AppData\Local\Temp\IW\IWRITER\ALG%20-%20LTA%20Raad.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C36580A4535241A9B127AFEAFD2890" ma:contentTypeVersion="13" ma:contentTypeDescription="Een nieuw document maken." ma:contentTypeScope="" ma:versionID="2c36fbcea2503978bcc379e99faafa67">
  <xsd:schema xmlns:xsd="http://www.w3.org/2001/XMLSchema" xmlns:xs="http://www.w3.org/2001/XMLSchema" xmlns:p="http://schemas.microsoft.com/office/2006/metadata/properties" xmlns:ns2="2cee969c-009e-49f0-9859-2bfcc5c47267" xmlns:ns3="f4d566a4-e57d-45f4-8bed-c9d7acfe89d3" targetNamespace="http://schemas.microsoft.com/office/2006/metadata/properties" ma:root="true" ma:fieldsID="8779889bc86408b6b241cff63e9adf69" ns2:_="" ns3:_="">
    <xsd:import namespace="2cee969c-009e-49f0-9859-2bfcc5c47267"/>
    <xsd:import namespace="f4d566a4-e57d-45f4-8bed-c9d7acfe89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e969c-009e-49f0-9859-2bfcc5c472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c5a52727-98f3-4cdb-8fe7-a354203ea6e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d566a4-e57d-45f4-8bed-c9d7acfe89d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a078ae-b6f3-4497-b876-ed73024f9b71}" ma:internalName="TaxCatchAll" ma:showField="CatchAllData" ma:web="f4d566a4-e57d-45f4-8bed-c9d7acfe89d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4d566a4-e57d-45f4-8bed-c9d7acfe89d3" xsi:nil="true"/>
    <lcf76f155ced4ddcb4097134ff3c332f xmlns="2cee969c-009e-49f0-9859-2bfcc5c47267">
      <Terms xmlns="http://schemas.microsoft.com/office/infopath/2007/PartnerControls"/>
    </lcf76f155ced4ddcb4097134ff3c332f>
    <SharedWithUsers xmlns="f4d566a4-e57d-45f4-8bed-c9d7acfe89d3">
      <UserInfo>
        <DisplayName>Fons Schreuder</DisplayName>
        <AccountId>963</AccountId>
        <AccountType/>
      </UserInfo>
      <UserInfo>
        <DisplayName>Marjolein Valasek-Slijkhuis</DisplayName>
        <AccountId>652</AccountId>
        <AccountType/>
      </UserInfo>
      <UserInfo>
        <DisplayName>Karolien Vrolijk</DisplayName>
        <AccountId>455</AccountId>
        <AccountType/>
      </UserInfo>
      <UserInfo>
        <DisplayName>Erica Verkerk</DisplayName>
        <AccountId>159</AccountId>
        <AccountType/>
      </UserInfo>
      <UserInfo>
        <DisplayName>Ariadne de Neef</DisplayName>
        <AccountId>1220</AccountId>
        <AccountType/>
      </UserInfo>
    </SharedWithUsers>
  </documentManagement>
</p:properties>
</file>

<file path=customXml/itemProps1.xml><?xml version="1.0" encoding="utf-8"?>
<ds:datastoreItem xmlns:ds="http://schemas.openxmlformats.org/officeDocument/2006/customXml" ds:itemID="{5F833792-3742-4EB0-B7ED-6EE731E83B0A}">
  <ds:schemaRefs>
    <ds:schemaRef ds:uri="http://schemas.microsoft.com/sharepoint/v3/contenttype/forms"/>
  </ds:schemaRefs>
</ds:datastoreItem>
</file>

<file path=customXml/itemProps2.xml><?xml version="1.0" encoding="utf-8"?>
<ds:datastoreItem xmlns:ds="http://schemas.openxmlformats.org/officeDocument/2006/customXml" ds:itemID="{5579C385-D8A9-4D00-B19B-33AADE038F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e969c-009e-49f0-9859-2bfcc5c47267"/>
    <ds:schemaRef ds:uri="f4d566a4-e57d-45f4-8bed-c9d7acfe89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4139AB-5C59-4A8A-A369-F04C0D3BC1AD}">
  <ds:schemaRefs>
    <ds:schemaRef ds:uri="http://schemas.microsoft.com/office/2006/metadata/properties"/>
    <ds:schemaRef ds:uri="http://schemas.microsoft.com/office/infopath/2007/PartnerControls"/>
    <ds:schemaRef ds:uri="f4d566a4-e57d-45f4-8bed-c9d7acfe89d3"/>
    <ds:schemaRef ds:uri="2cee969c-009e-49f0-9859-2bfcc5c47267"/>
  </ds:schemaRefs>
</ds:datastoreItem>
</file>

<file path=docProps/app.xml><?xml version="1.0" encoding="utf-8"?>
<Properties xmlns="http://schemas.openxmlformats.org/officeDocument/2006/extended-properties" xmlns:vt="http://schemas.openxmlformats.org/officeDocument/2006/docPropsVTypes">
  <Template>ALG - LTA Raad</Template>
  <TotalTime>6</TotalTime>
  <Pages>4</Pages>
  <Words>464</Words>
  <Characters>2907</Characters>
  <Application>Microsoft Office Word</Application>
  <DocSecurity>0</DocSecurity>
  <Lines>111</Lines>
  <Paragraphs>71</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van Oosten</dc:creator>
  <cp:keywords/>
  <dc:description/>
  <cp:lastModifiedBy>Erica Verkerk - van de Griend</cp:lastModifiedBy>
  <cp:revision>11</cp:revision>
  <dcterms:created xsi:type="dcterms:W3CDTF">2025-04-18T07:08:00Z</dcterms:created>
  <dcterms:modified xsi:type="dcterms:W3CDTF">2026-07-03T07:21:00Z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0x01010080C36580A4535241A9B127AFEAFD2890</vt:lpwstr>
  </property>
  <property fmtid="{D5CDD505-2E9C-101B-9397-08002B2CF9AE}" pid="3" name="MediaServiceImageTags">
    <vt:lpwstr/>
  </property>
</Properties>
</file>