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5DBCC" w14:textId="6656009E" w:rsidR="007E673A" w:rsidRPr="007E673A" w:rsidRDefault="00787273" w:rsidP="007E673A">
      <w:pPr>
        <w:spacing w:line="300" w:lineRule="auto"/>
        <w:rPr>
          <w:rFonts w:cs="Arial"/>
          <w:b/>
          <w:bCs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 xml:space="preserve">Onderwerp voor de raad </w:t>
      </w:r>
      <w:r w:rsidR="00082523">
        <w:rPr>
          <w:rFonts w:cs="Arial"/>
          <w:b/>
          <w:sz w:val="28"/>
          <w:szCs w:val="28"/>
        </w:rPr>
        <w:t>Zwerfafval</w:t>
      </w:r>
      <w:r w:rsidR="002D68AC">
        <w:rPr>
          <w:rFonts w:cs="Arial"/>
          <w:b/>
          <w:sz w:val="28"/>
          <w:szCs w:val="28"/>
        </w:rPr>
        <w:t xml:space="preserve"> </w:t>
      </w:r>
      <w:r w:rsidR="00082523">
        <w:rPr>
          <w:rFonts w:cs="Arial"/>
          <w:b/>
          <w:sz w:val="28"/>
          <w:szCs w:val="28"/>
        </w:rPr>
        <w:t>aanpak</w:t>
      </w:r>
      <w:r w:rsidR="00D5240F">
        <w:rPr>
          <w:rFonts w:cs="Arial"/>
          <w:b/>
          <w:sz w:val="28"/>
          <w:szCs w:val="28"/>
        </w:rPr>
        <w:t xml:space="preserve"> (beleidsplan)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61DAE5E2" w:rsidR="00787273" w:rsidRPr="00B069AB" w:rsidRDefault="00EF4B4C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 w:val="19"/>
                <w:szCs w:val="19"/>
              </w:rPr>
              <w:t>Beleidsplan voor de aanpak tegen zwerfafval in de gemeente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697CA0DB" w:rsidR="00BE1511" w:rsidRPr="007E673A" w:rsidRDefault="00BE1511" w:rsidP="00016E29">
            <w:pPr>
              <w:spacing w:line="300" w:lineRule="auto"/>
              <w:rPr>
                <w:rFonts w:cs="Arial"/>
                <w:szCs w:val="20"/>
              </w:rPr>
            </w:pPr>
            <w:r w:rsidRPr="00016E29">
              <w:rPr>
                <w:rFonts w:cs="Arial"/>
                <w:szCs w:val="20"/>
                <w:lang w:eastAsia="nl-NL"/>
              </w:rPr>
              <w:t xml:space="preserve">Programma </w:t>
            </w:r>
            <w:r w:rsidR="00082523">
              <w:rPr>
                <w:rFonts w:cs="Arial"/>
                <w:szCs w:val="20"/>
                <w:lang w:eastAsia="nl-NL"/>
              </w:rPr>
              <w:t>7 Volksgezondheid en milieu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6D5C5762" w:rsidR="00016E29" w:rsidRPr="00B069AB" w:rsidRDefault="00016E29" w:rsidP="007E673A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Wethouder </w:t>
            </w:r>
            <w:r w:rsidR="00DA7D0B">
              <w:rPr>
                <w:rFonts w:cs="Arial"/>
                <w:sz w:val="19"/>
                <w:szCs w:val="19"/>
              </w:rPr>
              <w:t>Spek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50AC28D2" w:rsidR="00787273" w:rsidRPr="00B069AB" w:rsidRDefault="007E673A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Dagelijks Beheer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319A4678" w:rsidR="00132431" w:rsidRPr="00B069AB" w:rsidRDefault="007E673A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A.T.C. van Duijvenbode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026C56C7" w:rsidR="00787273" w:rsidRPr="00B069AB" w:rsidRDefault="00437BC9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Mei </w:t>
            </w:r>
            <w:r w:rsidR="00EF4B4C">
              <w:rPr>
                <w:rFonts w:cs="Arial"/>
                <w:sz w:val="19"/>
                <w:szCs w:val="19"/>
              </w:rPr>
              <w:t>2026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77777777" w:rsidR="00787273" w:rsidRPr="00B069AB" w:rsidRDefault="0057220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7EA9487B" w:rsidR="00787273" w:rsidRPr="00B069AB" w:rsidRDefault="0052408E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04-06-26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746C3A55" w:rsidR="00787273" w:rsidRPr="00B069AB" w:rsidRDefault="0052408E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Begin juli 2026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52CFE01" w14:textId="77777777" w:rsidR="00787273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305B619C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p w14:paraId="25FC85DB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p w14:paraId="3E934657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52408E" w:rsidRPr="00B069AB" w14:paraId="1C1F087A" w14:textId="77777777" w:rsidTr="006B7F9B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CC21150" w14:textId="77777777" w:rsidR="0052408E" w:rsidRPr="00B069AB" w:rsidRDefault="0052408E" w:rsidP="006B7F9B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52408E" w:rsidRPr="00B069AB" w14:paraId="03306394" w14:textId="77777777" w:rsidTr="006B7F9B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DEB3" w14:textId="51F3783D" w:rsidR="0052408E" w:rsidRPr="00B069AB" w:rsidRDefault="00DA7D0B" w:rsidP="006B7F9B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03-07-26</w:t>
            </w:r>
          </w:p>
        </w:tc>
      </w:tr>
      <w:tr w:rsidR="0052408E" w:rsidRPr="00B069AB" w14:paraId="3CF1808A" w14:textId="77777777" w:rsidTr="006B7F9B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268E3A1" w14:textId="77777777" w:rsidR="0052408E" w:rsidRPr="00B069AB" w:rsidRDefault="0052408E" w:rsidP="006B7F9B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52408E" w:rsidRPr="00B069AB" w14:paraId="1708DBCD" w14:textId="77777777" w:rsidTr="006B7F9B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7DD1204" w14:textId="77777777" w:rsidR="0052408E" w:rsidRPr="00B069AB" w:rsidRDefault="0052408E" w:rsidP="006B7F9B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52408E" w:rsidRPr="00B069AB" w14:paraId="73E5E6A2" w14:textId="77777777" w:rsidTr="006B7F9B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9E511BA" w14:textId="77777777" w:rsidR="0052408E" w:rsidRPr="00B069AB" w:rsidRDefault="0052408E" w:rsidP="006B7F9B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52408E" w:rsidRPr="00B069AB" w14:paraId="509C3810" w14:textId="77777777" w:rsidTr="006B7F9B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BB6D" w14:textId="7F6857DA" w:rsidR="0052408E" w:rsidRPr="00B069AB" w:rsidRDefault="00DA7D0B" w:rsidP="006B7F9B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September 2026</w:t>
            </w:r>
          </w:p>
        </w:tc>
      </w:tr>
      <w:tr w:rsidR="0052408E" w:rsidRPr="00B069AB" w14:paraId="1A82996C" w14:textId="77777777" w:rsidTr="006B7F9B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41F9422" w14:textId="77777777" w:rsidR="0052408E" w:rsidRPr="00B069AB" w:rsidRDefault="0052408E" w:rsidP="006B7F9B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52408E" w:rsidRPr="00B069AB" w14:paraId="20E7F056" w14:textId="77777777" w:rsidTr="006B7F9B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7923" w14:textId="77777777" w:rsidR="0052408E" w:rsidRPr="00B069AB" w:rsidRDefault="0052408E" w:rsidP="006B7F9B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5F9BCA33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p w14:paraId="49C25027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DA7D0B" w:rsidRPr="00B069AB" w14:paraId="4AE40AB6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E8B13C" w14:textId="77777777" w:rsidR="00DA7D0B" w:rsidRPr="00B069AB" w:rsidRDefault="00DA7D0B" w:rsidP="007D60A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DA7D0B" w:rsidRPr="00B069AB" w14:paraId="0B7389B0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BFA3" w14:textId="77777777" w:rsidR="00DA7D0B" w:rsidRPr="00B069AB" w:rsidRDefault="00DA7D0B" w:rsidP="007D60A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DA7D0B" w:rsidRPr="00B069AB" w14:paraId="47D0B719" w14:textId="77777777" w:rsidTr="007D60A9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A75E4A0" w14:textId="77777777" w:rsidR="00DA7D0B" w:rsidRPr="00B069AB" w:rsidRDefault="00DA7D0B" w:rsidP="007D60A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DA7D0B" w:rsidRPr="00B069AB" w14:paraId="6C8256B8" w14:textId="77777777" w:rsidTr="007D60A9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2D0D2648" w14:textId="77777777" w:rsidR="00DA7D0B" w:rsidRPr="00B069AB" w:rsidRDefault="00DA7D0B" w:rsidP="007D60A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DA7D0B" w:rsidRPr="00B069AB" w14:paraId="128BC10A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F45C462" w14:textId="77777777" w:rsidR="00DA7D0B" w:rsidRPr="00B069AB" w:rsidRDefault="00DA7D0B" w:rsidP="007D60A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DA7D0B" w:rsidRPr="00B069AB" w14:paraId="49EB9259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6385" w14:textId="77777777" w:rsidR="00DA7D0B" w:rsidRPr="00B069AB" w:rsidRDefault="00DA7D0B" w:rsidP="007D60A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DA7D0B" w:rsidRPr="00B069AB" w14:paraId="3A6AD0AA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D5A408A" w14:textId="77777777" w:rsidR="00DA7D0B" w:rsidRPr="00B069AB" w:rsidRDefault="00DA7D0B" w:rsidP="007D60A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DA7D0B" w:rsidRPr="00B069AB" w14:paraId="11003F92" w14:textId="77777777" w:rsidTr="007D60A9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DE34" w14:textId="77777777" w:rsidR="00DA7D0B" w:rsidRPr="00B069AB" w:rsidRDefault="00DA7D0B" w:rsidP="007D60A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47CD426A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p w14:paraId="5EC2D81C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p w14:paraId="60A276F3" w14:textId="77777777" w:rsidR="0052408E" w:rsidRDefault="0052408E" w:rsidP="00016E29">
      <w:pPr>
        <w:spacing w:line="300" w:lineRule="auto"/>
        <w:rPr>
          <w:rFonts w:cs="Arial"/>
          <w:sz w:val="19"/>
          <w:szCs w:val="19"/>
        </w:rPr>
      </w:pPr>
    </w:p>
    <w:p w14:paraId="29848A80" w14:textId="77777777" w:rsidR="0052408E" w:rsidRPr="00B069AB" w:rsidRDefault="0052408E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7C1FA" w14:textId="77777777" w:rsidR="003B5069" w:rsidRDefault="003B5069">
      <w:r>
        <w:separator/>
      </w:r>
    </w:p>
  </w:endnote>
  <w:endnote w:type="continuationSeparator" w:id="0">
    <w:p w14:paraId="45C7C15C" w14:textId="77777777" w:rsidR="003B5069" w:rsidRDefault="003B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345F6" w14:textId="77777777" w:rsidR="003B5069" w:rsidRDefault="003B5069">
      <w:r>
        <w:separator/>
      </w:r>
    </w:p>
  </w:footnote>
  <w:footnote w:type="continuationSeparator" w:id="0">
    <w:p w14:paraId="08786EF4" w14:textId="77777777" w:rsidR="003B5069" w:rsidRDefault="003B50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4034E"/>
    <w:rsid w:val="00082523"/>
    <w:rsid w:val="00117FB9"/>
    <w:rsid w:val="00132431"/>
    <w:rsid w:val="001A7C4F"/>
    <w:rsid w:val="00260F54"/>
    <w:rsid w:val="00285161"/>
    <w:rsid w:val="002C1900"/>
    <w:rsid w:val="002D68AC"/>
    <w:rsid w:val="003606E8"/>
    <w:rsid w:val="00364691"/>
    <w:rsid w:val="003A1A14"/>
    <w:rsid w:val="003B5069"/>
    <w:rsid w:val="003D71F5"/>
    <w:rsid w:val="00437BC9"/>
    <w:rsid w:val="0048147E"/>
    <w:rsid w:val="0052408E"/>
    <w:rsid w:val="00572202"/>
    <w:rsid w:val="005F3950"/>
    <w:rsid w:val="00623396"/>
    <w:rsid w:val="006703C0"/>
    <w:rsid w:val="006F1EC0"/>
    <w:rsid w:val="00740B4F"/>
    <w:rsid w:val="00787273"/>
    <w:rsid w:val="007E673A"/>
    <w:rsid w:val="00880FAA"/>
    <w:rsid w:val="008C2C1E"/>
    <w:rsid w:val="009208C4"/>
    <w:rsid w:val="00974D05"/>
    <w:rsid w:val="00A7713C"/>
    <w:rsid w:val="00A91123"/>
    <w:rsid w:val="00AA11C9"/>
    <w:rsid w:val="00B04A95"/>
    <w:rsid w:val="00B069AB"/>
    <w:rsid w:val="00B31994"/>
    <w:rsid w:val="00B8525D"/>
    <w:rsid w:val="00B8526A"/>
    <w:rsid w:val="00BA728E"/>
    <w:rsid w:val="00BD36A9"/>
    <w:rsid w:val="00BE1511"/>
    <w:rsid w:val="00CC2AE3"/>
    <w:rsid w:val="00D5240F"/>
    <w:rsid w:val="00D56E22"/>
    <w:rsid w:val="00DA7D0B"/>
    <w:rsid w:val="00EF4B4C"/>
    <w:rsid w:val="00F303F6"/>
    <w:rsid w:val="00F6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7E67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  <w:style w:type="character" w:customStyle="1" w:styleId="Kop1Char">
    <w:name w:val="Kop 1 Char"/>
    <w:basedOn w:val="Standaardalinea-lettertype"/>
    <w:link w:val="Kop1"/>
    <w:uiPriority w:val="9"/>
    <w:rsid w:val="007E673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5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2</TotalTime>
  <Pages>2</Pages>
  <Words>151</Words>
  <Characters>942</Characters>
  <Application>Microsoft Office Word</Application>
  <DocSecurity>0</DocSecurity>
  <Lines>72</Lines>
  <Paragraphs>43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4</cp:revision>
  <dcterms:created xsi:type="dcterms:W3CDTF">2026-03-16T09:56:00Z</dcterms:created>
  <dcterms:modified xsi:type="dcterms:W3CDTF">2026-07-03T08:25:00Z</dcterms:modified>
</cp:coreProperties>
</file>