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15CCC7C7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>Onderwerp voor de raad</w:t>
      </w:r>
      <w:r w:rsidR="005A1CF0">
        <w:rPr>
          <w:rFonts w:cs="Arial"/>
          <w:b/>
          <w:sz w:val="28"/>
          <w:szCs w:val="28"/>
        </w:rPr>
        <w:t xml:space="preserve">: </w:t>
      </w:r>
      <w:r w:rsidR="00DB0A3D">
        <w:rPr>
          <w:rFonts w:cs="Arial"/>
          <w:b/>
          <w:sz w:val="28"/>
          <w:szCs w:val="28"/>
        </w:rPr>
        <w:t xml:space="preserve">Voorbereidingskrediet Van der </w:t>
      </w:r>
      <w:r w:rsidR="00DB0A3D" w:rsidRPr="00DB0A3D">
        <w:rPr>
          <w:rFonts w:cs="Arial"/>
          <w:b/>
          <w:sz w:val="28"/>
          <w:szCs w:val="28"/>
        </w:rPr>
        <w:t>Brugghenschool en Marnixschool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2915CC57" w:rsidR="00787273" w:rsidRPr="00B069AB" w:rsidRDefault="007E0D8C" w:rsidP="00834537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 xml:space="preserve">In het IHP PO 2025-2045 is </w:t>
            </w:r>
            <w:r w:rsidR="00756BD6">
              <w:rPr>
                <w:rFonts w:cs="Arial"/>
                <w:bCs/>
                <w:sz w:val="19"/>
                <w:szCs w:val="19"/>
              </w:rPr>
              <w:t xml:space="preserve">in de komende tranche de </w:t>
            </w:r>
            <w:r w:rsidR="007247AB">
              <w:rPr>
                <w:rFonts w:cs="Arial"/>
                <w:bCs/>
                <w:sz w:val="19"/>
                <w:szCs w:val="19"/>
              </w:rPr>
              <w:t xml:space="preserve">clustering van de J.J.L. van der Brugghenschool en Marnixschool opgenomen. Ook de verduurzaming van de Prins Willem-Alexanderschool is in deze tranche opgenomen. </w:t>
            </w:r>
            <w:r w:rsidR="00756BD6">
              <w:rPr>
                <w:rFonts w:cs="Arial"/>
                <w:bCs/>
                <w:sz w:val="19"/>
                <w:szCs w:val="19"/>
              </w:rPr>
              <w:t>Middels een haalbaarheidsstudie zal het schoolbestuur</w:t>
            </w:r>
            <w:r w:rsidR="00D603DF">
              <w:rPr>
                <w:rFonts w:cs="Arial"/>
                <w:bCs/>
                <w:sz w:val="19"/>
                <w:szCs w:val="19"/>
              </w:rPr>
              <w:t xml:space="preserve">, Stichting Prohles, onderzoek doen naar het beste scenario van clustering en verduurzaming. </w:t>
            </w:r>
            <w:r w:rsidR="00D70964">
              <w:rPr>
                <w:rFonts w:cs="Arial"/>
                <w:bCs/>
                <w:sz w:val="19"/>
                <w:szCs w:val="19"/>
              </w:rPr>
              <w:t xml:space="preserve">De uitkomsten van deze haalbaarheidsstudie zullen worden voorgelegd aan de gemeenteraad </w:t>
            </w:r>
            <w:r w:rsidR="00FE436D">
              <w:rPr>
                <w:rFonts w:cs="Arial"/>
                <w:bCs/>
                <w:sz w:val="19"/>
                <w:szCs w:val="19"/>
              </w:rPr>
              <w:t>en zal worden gevraagd een voorbereidingskrediet beschikbaar te stellen aan het schoolbestuur zodat zij kunnen komen tot een ontwerp en aanvraag krediet</w:t>
            </w:r>
            <w:r w:rsidR="00834537">
              <w:rPr>
                <w:rFonts w:cs="Arial"/>
                <w:bCs/>
                <w:sz w:val="19"/>
                <w:szCs w:val="19"/>
              </w:rPr>
              <w:t xml:space="preserve">. 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70607CDE" w:rsidR="00BE1511" w:rsidRPr="00B069AB" w:rsidRDefault="00BE1511" w:rsidP="00F05DF3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4 Onderwijs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578CFDD9" w:rsidR="00016E29" w:rsidRPr="00B069AB" w:rsidRDefault="00016E29" w:rsidP="0083453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Knape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0D3CD339" w:rsidR="00787273" w:rsidRPr="00B069AB" w:rsidRDefault="00F05DF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PPO en BSL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4601BAB5" w:rsidR="00132431" w:rsidRPr="00B069AB" w:rsidRDefault="00F05DF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Chantal Spierenburg Mellink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40B4DB78" w:rsidR="00787273" w:rsidRPr="00B069AB" w:rsidRDefault="00DB61E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November 2025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1FB5E2A3" w:rsidR="00787273" w:rsidRPr="00B069AB" w:rsidRDefault="00DB61E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Haalbaarheidsstudie </w:t>
            </w:r>
            <w:r w:rsidR="008E1537">
              <w:rPr>
                <w:rFonts w:cs="Arial"/>
                <w:sz w:val="19"/>
                <w:szCs w:val="19"/>
              </w:rPr>
              <w:t>clustering J.J.L. van der Brugghenschool en Marnixschool</w:t>
            </w:r>
            <w:r w:rsidR="00E644DC">
              <w:rPr>
                <w:rFonts w:cs="Arial"/>
                <w:sz w:val="19"/>
                <w:szCs w:val="19"/>
              </w:rPr>
              <w:t xml:space="preserve"> </w:t>
            </w:r>
            <w:r w:rsidR="00756BD6">
              <w:rPr>
                <w:rFonts w:cs="Arial"/>
                <w:sz w:val="19"/>
                <w:szCs w:val="19"/>
              </w:rPr>
              <w:t xml:space="preserve">- </w:t>
            </w:r>
            <w:r w:rsidR="00E644DC">
              <w:rPr>
                <w:rFonts w:cs="Arial"/>
                <w:sz w:val="19"/>
                <w:szCs w:val="19"/>
              </w:rPr>
              <w:t xml:space="preserve">zaaknummer </w:t>
            </w:r>
            <w:r w:rsidR="00756BD6">
              <w:rPr>
                <w:rFonts w:cs="Arial"/>
                <w:sz w:val="19"/>
                <w:szCs w:val="19"/>
              </w:rPr>
              <w:t>365100</w:t>
            </w:r>
            <w:r w:rsidR="0050134F">
              <w:rPr>
                <w:rFonts w:cs="Arial"/>
                <w:sz w:val="19"/>
                <w:szCs w:val="19"/>
              </w:rPr>
              <w:t>4</w:t>
            </w:r>
            <w:r w:rsidR="00572202"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="00572202"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70D91F1C" w:rsidR="00787273" w:rsidRPr="00B069AB" w:rsidRDefault="00EE25B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05-09-25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05929E95" w:rsidR="00787273" w:rsidRPr="00B069AB" w:rsidRDefault="00EE25B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December 2025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16654B94" w:rsidR="00787273" w:rsidRPr="00B069AB" w:rsidRDefault="00EE25B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EE25B7">
              <w:rPr>
                <w:rFonts w:cs="Arial"/>
                <w:sz w:val="19"/>
                <w:szCs w:val="19"/>
              </w:rPr>
              <w:t>Voorbereidingskrediet van der Brugghenschool/Marnixschool schuift een maand op. Het schoolbestuur heeft de haalbaarheidsstudie nog niet gereed.</w:t>
            </w:r>
          </w:p>
        </w:tc>
      </w:tr>
    </w:tbl>
    <w:p w14:paraId="252CFE01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EE25B7" w:rsidRPr="00B069AB" w14:paraId="6DDE2D47" w14:textId="77777777" w:rsidTr="00BB5C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27DC43D" w14:textId="77777777" w:rsidR="00EE25B7" w:rsidRPr="00B069AB" w:rsidRDefault="00EE25B7" w:rsidP="00BB5CC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EE25B7" w:rsidRPr="00B069AB" w14:paraId="4EDFBFD6" w14:textId="77777777" w:rsidTr="00BB5C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E3D1" w14:textId="550B0E53" w:rsidR="00EE25B7" w:rsidRPr="00B069AB" w:rsidRDefault="00271579" w:rsidP="00BB5CC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23-09-25</w:t>
            </w:r>
          </w:p>
        </w:tc>
      </w:tr>
      <w:tr w:rsidR="00EE25B7" w:rsidRPr="00B069AB" w14:paraId="458D6A36" w14:textId="77777777" w:rsidTr="00BB5CC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8CF58C5" w14:textId="77777777" w:rsidR="00EE25B7" w:rsidRPr="00B069AB" w:rsidRDefault="00EE25B7" w:rsidP="00BB5CC7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EE25B7" w:rsidRPr="00B069AB" w14:paraId="28FD87D4" w14:textId="77777777" w:rsidTr="00BB5CC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D308224" w14:textId="77777777" w:rsidR="00EE25B7" w:rsidRPr="00B069AB" w:rsidRDefault="00EE25B7" w:rsidP="00BB5CC7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EE25B7" w:rsidRPr="00B069AB" w14:paraId="2E2F4CA1" w14:textId="77777777" w:rsidTr="00BB5C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150A74F" w14:textId="77777777" w:rsidR="00EE25B7" w:rsidRPr="00B069AB" w:rsidRDefault="00EE25B7" w:rsidP="00BB5CC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EE25B7" w:rsidRPr="00B069AB" w14:paraId="54D1FDFC" w14:textId="77777777" w:rsidTr="00BB5C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888A" w14:textId="25838FBB" w:rsidR="00EE25B7" w:rsidRPr="00B069AB" w:rsidRDefault="00271579" w:rsidP="00BB5CC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Januari 2026</w:t>
            </w:r>
          </w:p>
        </w:tc>
      </w:tr>
      <w:tr w:rsidR="00EE25B7" w:rsidRPr="00B069AB" w14:paraId="620B25EE" w14:textId="77777777" w:rsidTr="00BB5C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7097CF3" w14:textId="77777777" w:rsidR="00EE25B7" w:rsidRPr="00B069AB" w:rsidRDefault="00EE25B7" w:rsidP="00BB5CC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EE25B7" w:rsidRPr="00B069AB" w14:paraId="0263B9FD" w14:textId="77777777" w:rsidTr="00BB5C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0961" w14:textId="77777777" w:rsidR="00EE25B7" w:rsidRPr="00B069AB" w:rsidRDefault="00EE25B7" w:rsidP="00BB5CC7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7C34513" w14:textId="77777777" w:rsidR="00EE25B7" w:rsidRDefault="00EE25B7" w:rsidP="00016E29">
      <w:pPr>
        <w:spacing w:line="300" w:lineRule="auto"/>
        <w:rPr>
          <w:rFonts w:cs="Arial"/>
          <w:sz w:val="19"/>
          <w:szCs w:val="19"/>
        </w:rPr>
      </w:pPr>
    </w:p>
    <w:p w14:paraId="784B842F" w14:textId="77777777" w:rsidR="00271579" w:rsidRDefault="00271579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271579" w:rsidRPr="00B069AB" w14:paraId="30BAFC72" w14:textId="77777777" w:rsidTr="004D289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AF62A20" w14:textId="77777777" w:rsidR="00271579" w:rsidRPr="00B069AB" w:rsidRDefault="00271579" w:rsidP="004D2894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271579" w:rsidRPr="00B069AB" w14:paraId="3743F5B2" w14:textId="77777777" w:rsidTr="004D289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6DB2" w14:textId="64E5B5A7" w:rsidR="00271579" w:rsidRPr="00B069AB" w:rsidRDefault="00C52C82" w:rsidP="004D2894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17-11-25</w:t>
            </w:r>
          </w:p>
        </w:tc>
      </w:tr>
      <w:tr w:rsidR="00271579" w:rsidRPr="00B069AB" w14:paraId="2E57B72C" w14:textId="77777777" w:rsidTr="004D2894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53571B3" w14:textId="77777777" w:rsidR="00271579" w:rsidRPr="00B069AB" w:rsidRDefault="00271579" w:rsidP="004D2894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271579" w:rsidRPr="00B069AB" w14:paraId="7DA97E1C" w14:textId="77777777" w:rsidTr="004D2894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61ACFF9" w14:textId="77777777" w:rsidR="00271579" w:rsidRPr="00B069AB" w:rsidRDefault="00271579" w:rsidP="004D2894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271579" w:rsidRPr="00B069AB" w14:paraId="4DDFF59A" w14:textId="77777777" w:rsidTr="004D289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A5805B6" w14:textId="77777777" w:rsidR="00271579" w:rsidRPr="00B069AB" w:rsidRDefault="00271579" w:rsidP="004D2894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271579" w:rsidRPr="00B069AB" w14:paraId="14664376" w14:textId="77777777" w:rsidTr="004D289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F0A9" w14:textId="6692E1C0" w:rsidR="00271579" w:rsidRPr="00B069AB" w:rsidRDefault="00C52C82" w:rsidP="004D2894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26-06-26</w:t>
            </w:r>
          </w:p>
        </w:tc>
      </w:tr>
      <w:tr w:rsidR="00271579" w:rsidRPr="00B069AB" w14:paraId="7A2EC298" w14:textId="77777777" w:rsidTr="004D289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236C4F5" w14:textId="77777777" w:rsidR="00271579" w:rsidRPr="00B069AB" w:rsidRDefault="00271579" w:rsidP="004D2894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271579" w:rsidRPr="00B069AB" w14:paraId="74C829BF" w14:textId="77777777" w:rsidTr="004D289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2805" w14:textId="05A78E88" w:rsidR="00271579" w:rsidRPr="00B069AB" w:rsidRDefault="00C52C82" w:rsidP="004D2894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 planning schuift naar achteren omdat het schoolbestuur pas medio december de eerste documenten ter beschikking kan stellen.</w:t>
            </w:r>
          </w:p>
        </w:tc>
      </w:tr>
    </w:tbl>
    <w:p w14:paraId="3E7CF600" w14:textId="77777777" w:rsidR="00271579" w:rsidRDefault="00271579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C52C82" w:rsidRPr="00B069AB" w14:paraId="2A643795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1EF0A1F" w14:textId="77777777" w:rsidR="00C52C82" w:rsidRPr="00B069AB" w:rsidRDefault="00C52C82" w:rsidP="0034417E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C52C82" w:rsidRPr="00B069AB" w14:paraId="79CCD37C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0D51" w14:textId="13AB6161" w:rsidR="00C52C82" w:rsidRPr="00B069AB" w:rsidRDefault="007255BF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03-07-26</w:t>
            </w:r>
          </w:p>
        </w:tc>
      </w:tr>
      <w:tr w:rsidR="00C52C82" w:rsidRPr="00B069AB" w14:paraId="6A212D9F" w14:textId="77777777" w:rsidTr="0034417E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1DA2DF0" w14:textId="77777777" w:rsidR="00C52C82" w:rsidRPr="00B069AB" w:rsidRDefault="00C52C82" w:rsidP="0034417E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C52C82" w:rsidRPr="00B069AB" w14:paraId="5152921F" w14:textId="77777777" w:rsidTr="0034417E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5E01A03" w14:textId="77777777" w:rsidR="00C52C82" w:rsidRPr="00B069AB" w:rsidRDefault="00C52C82" w:rsidP="0034417E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C52C82" w:rsidRPr="00B069AB" w14:paraId="47D8D120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7BC8F78" w14:textId="77777777" w:rsidR="00C52C82" w:rsidRPr="00B069AB" w:rsidRDefault="00C52C82" w:rsidP="0034417E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C52C82" w:rsidRPr="00B069AB" w14:paraId="78BCDA57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8CFE" w14:textId="556DEADA" w:rsidR="00C52C82" w:rsidRPr="00B069AB" w:rsidRDefault="007255BF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September 2026</w:t>
            </w:r>
          </w:p>
        </w:tc>
      </w:tr>
      <w:tr w:rsidR="00C52C82" w:rsidRPr="00B069AB" w14:paraId="2F363120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011354B" w14:textId="77777777" w:rsidR="00C52C82" w:rsidRPr="00B069AB" w:rsidRDefault="00C52C82" w:rsidP="0034417E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C52C82" w:rsidRPr="00B069AB" w14:paraId="2DEAEAA4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58EA" w14:textId="77777777" w:rsidR="00C52C82" w:rsidRPr="00B069AB" w:rsidRDefault="00C52C82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1ADFB732" w14:textId="77777777" w:rsidR="00271579" w:rsidRDefault="00271579" w:rsidP="00016E29">
      <w:pPr>
        <w:spacing w:line="300" w:lineRule="auto"/>
        <w:rPr>
          <w:rFonts w:cs="Arial"/>
          <w:sz w:val="19"/>
          <w:szCs w:val="19"/>
        </w:rPr>
      </w:pPr>
    </w:p>
    <w:p w14:paraId="2099AC90" w14:textId="77777777" w:rsidR="00EE25B7" w:rsidRDefault="00EE25B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255BF" w:rsidRPr="00B069AB" w14:paraId="4BBAB59C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02F902C" w14:textId="77777777" w:rsidR="007255BF" w:rsidRPr="00B069AB" w:rsidRDefault="007255BF" w:rsidP="007D60A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7255BF" w:rsidRPr="00B069AB" w14:paraId="3127165D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0267" w14:textId="77777777" w:rsidR="007255BF" w:rsidRPr="00B069AB" w:rsidRDefault="007255BF" w:rsidP="007D60A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255BF" w:rsidRPr="00B069AB" w14:paraId="4B3F4FD0" w14:textId="77777777" w:rsidTr="007D60A9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391CBAC" w14:textId="77777777" w:rsidR="007255BF" w:rsidRPr="00B069AB" w:rsidRDefault="007255BF" w:rsidP="007D60A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255BF" w:rsidRPr="00B069AB" w14:paraId="46F40CAD" w14:textId="77777777" w:rsidTr="007D60A9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6E5BF98" w14:textId="77777777" w:rsidR="007255BF" w:rsidRPr="00B069AB" w:rsidRDefault="007255BF" w:rsidP="007D60A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255BF" w:rsidRPr="00B069AB" w14:paraId="0E3D6115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B971640" w14:textId="77777777" w:rsidR="007255BF" w:rsidRPr="00B069AB" w:rsidRDefault="007255BF" w:rsidP="007D60A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7255BF" w:rsidRPr="00B069AB" w14:paraId="26CE6761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0F36" w14:textId="77777777" w:rsidR="007255BF" w:rsidRPr="00B069AB" w:rsidRDefault="007255BF" w:rsidP="007D60A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255BF" w:rsidRPr="00B069AB" w14:paraId="3710EF79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760C922" w14:textId="77777777" w:rsidR="007255BF" w:rsidRPr="00B069AB" w:rsidRDefault="007255BF" w:rsidP="007D60A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255BF" w:rsidRPr="00B069AB" w14:paraId="1CE0349C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D1CC" w14:textId="77777777" w:rsidR="007255BF" w:rsidRPr="00B069AB" w:rsidRDefault="007255BF" w:rsidP="007D60A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39F0B706" w14:textId="77777777" w:rsidR="007255BF" w:rsidRDefault="007255BF" w:rsidP="00016E29">
      <w:pPr>
        <w:spacing w:line="300" w:lineRule="auto"/>
        <w:rPr>
          <w:rFonts w:cs="Arial"/>
          <w:sz w:val="19"/>
          <w:szCs w:val="19"/>
        </w:rPr>
      </w:pPr>
    </w:p>
    <w:p w14:paraId="367C0DF0" w14:textId="77777777" w:rsidR="007255BF" w:rsidRPr="00B069AB" w:rsidRDefault="007255BF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42442" w14:textId="77777777" w:rsidR="00ED2282" w:rsidRDefault="00ED2282">
      <w:r>
        <w:separator/>
      </w:r>
    </w:p>
  </w:endnote>
  <w:endnote w:type="continuationSeparator" w:id="0">
    <w:p w14:paraId="65E1C737" w14:textId="77777777" w:rsidR="00ED2282" w:rsidRDefault="00ED2282">
      <w:r>
        <w:continuationSeparator/>
      </w:r>
    </w:p>
  </w:endnote>
  <w:endnote w:type="continuationNotice" w:id="1">
    <w:p w14:paraId="3B5310BF" w14:textId="77777777" w:rsidR="00ED2282" w:rsidRDefault="00ED22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91D69" w14:textId="77777777" w:rsidR="00ED2282" w:rsidRDefault="00ED2282">
      <w:r>
        <w:separator/>
      </w:r>
    </w:p>
  </w:footnote>
  <w:footnote w:type="continuationSeparator" w:id="0">
    <w:p w14:paraId="67948047" w14:textId="77777777" w:rsidR="00ED2282" w:rsidRDefault="00ED2282">
      <w:r>
        <w:continuationSeparator/>
      </w:r>
    </w:p>
  </w:footnote>
  <w:footnote w:type="continuationNotice" w:id="1">
    <w:p w14:paraId="67596A3E" w14:textId="77777777" w:rsidR="00ED2282" w:rsidRDefault="00ED228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35C83"/>
    <w:rsid w:val="00117FB9"/>
    <w:rsid w:val="00132431"/>
    <w:rsid w:val="00146080"/>
    <w:rsid w:val="00210438"/>
    <w:rsid w:val="00214075"/>
    <w:rsid w:val="00271579"/>
    <w:rsid w:val="00285161"/>
    <w:rsid w:val="002C1900"/>
    <w:rsid w:val="003606E8"/>
    <w:rsid w:val="00361CE2"/>
    <w:rsid w:val="0039424E"/>
    <w:rsid w:val="003A4464"/>
    <w:rsid w:val="0048147E"/>
    <w:rsid w:val="004B6DD2"/>
    <w:rsid w:val="0050134F"/>
    <w:rsid w:val="0054615C"/>
    <w:rsid w:val="005525C6"/>
    <w:rsid w:val="00572202"/>
    <w:rsid w:val="005A1CF0"/>
    <w:rsid w:val="005B3049"/>
    <w:rsid w:val="005F3950"/>
    <w:rsid w:val="00623396"/>
    <w:rsid w:val="00661B87"/>
    <w:rsid w:val="006F1EC0"/>
    <w:rsid w:val="007247AB"/>
    <w:rsid w:val="007255BF"/>
    <w:rsid w:val="00732342"/>
    <w:rsid w:val="00740B4F"/>
    <w:rsid w:val="00756BD6"/>
    <w:rsid w:val="00787273"/>
    <w:rsid w:val="007E0D8C"/>
    <w:rsid w:val="00834537"/>
    <w:rsid w:val="00866610"/>
    <w:rsid w:val="00880FAA"/>
    <w:rsid w:val="0089055C"/>
    <w:rsid w:val="008911C9"/>
    <w:rsid w:val="008E1537"/>
    <w:rsid w:val="008F3039"/>
    <w:rsid w:val="00970286"/>
    <w:rsid w:val="00974D05"/>
    <w:rsid w:val="009C2707"/>
    <w:rsid w:val="009D02D1"/>
    <w:rsid w:val="00A7713C"/>
    <w:rsid w:val="00A91123"/>
    <w:rsid w:val="00AA6A07"/>
    <w:rsid w:val="00B069AB"/>
    <w:rsid w:val="00B31994"/>
    <w:rsid w:val="00B8525D"/>
    <w:rsid w:val="00BA728E"/>
    <w:rsid w:val="00BD24F0"/>
    <w:rsid w:val="00BD36A9"/>
    <w:rsid w:val="00BE1511"/>
    <w:rsid w:val="00C52C82"/>
    <w:rsid w:val="00CA1685"/>
    <w:rsid w:val="00CC2AE3"/>
    <w:rsid w:val="00CC77AD"/>
    <w:rsid w:val="00D56E22"/>
    <w:rsid w:val="00D603DF"/>
    <w:rsid w:val="00D70964"/>
    <w:rsid w:val="00DB0A3D"/>
    <w:rsid w:val="00DB22FF"/>
    <w:rsid w:val="00DB61E3"/>
    <w:rsid w:val="00E17794"/>
    <w:rsid w:val="00E216B7"/>
    <w:rsid w:val="00E60DA4"/>
    <w:rsid w:val="00E644DC"/>
    <w:rsid w:val="00E64D38"/>
    <w:rsid w:val="00ED2282"/>
    <w:rsid w:val="00EE25B7"/>
    <w:rsid w:val="00F05DF3"/>
    <w:rsid w:val="00F303F6"/>
    <w:rsid w:val="00F62C16"/>
    <w:rsid w:val="00FE3827"/>
    <w:rsid w:val="00FE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  <w:style w:type="paragraph" w:styleId="Normaalweb">
    <w:name w:val="Normal (Web)"/>
    <w:basedOn w:val="Standaard"/>
    <w:uiPriority w:val="99"/>
    <w:semiHidden/>
    <w:unhideWhenUsed/>
    <w:rsid w:val="00FE3827"/>
    <w:pPr>
      <w:spacing w:before="100" w:beforeAutospacing="1" w:after="100" w:afterAutospacing="1"/>
    </w:pPr>
    <w:rPr>
      <w:rFonts w:ascii="Times New Roman" w:hAnsi="Times New Roman"/>
      <w:sz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8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eaf5a2-9f28-42b2-b784-af179056b3d0" xsi:nil="true"/>
    <lcf76f155ced4ddcb4097134ff3c332f xmlns="b8e87186-189f-4a35-b183-a0bebc43a19e">
      <Terms xmlns="http://schemas.microsoft.com/office/infopath/2007/PartnerControls"/>
    </lcf76f155ced4ddcb4097134ff3c332f>
    <i58fc22988b14885a04972eee30888a1 xmlns="b8e87186-189f-4a35-b183-a0bebc43a19e">
      <Terms xmlns="http://schemas.microsoft.com/office/infopath/2007/PartnerControls"/>
    </i58fc22988b14885a04972eee30888a1>
    <_dlc_DocId xmlns="9f4ad398-054f-4bdb-9b6b-551670f34e78">TU3ZCTDSWTKP-2005548456-1683</_dlc_DocId>
    <_dlc_DocIdUrl xmlns="9f4ad398-054f-4bdb-9b6b-551670f34e78">
      <Url>https://katwijkzh.sharepoint.com/sites/smw_integraal-huisvesting-programma-primair-onderwijs-/_layouts/15/DocIdRedir.aspx?ID=TU3ZCTDSWTKP-2005548456-1683</Url>
      <Description>TU3ZCTDSWTKP-2005548456-1683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724FC0F15C6F4E93FAD4258F96A641" ma:contentTypeVersion="15" ma:contentTypeDescription="Een nieuw document maken." ma:contentTypeScope="" ma:versionID="071d0f7ad220f29f18fe123dfc33ddc0">
  <xsd:schema xmlns:xsd="http://www.w3.org/2001/XMLSchema" xmlns:xs="http://www.w3.org/2001/XMLSchema" xmlns:p="http://schemas.microsoft.com/office/2006/metadata/properties" xmlns:ns2="9f4ad398-054f-4bdb-9b6b-551670f34e78" xmlns:ns3="b8e87186-189f-4a35-b183-a0bebc43a19e" xmlns:ns4="8beaf5a2-9f28-42b2-b784-af179056b3d0" targetNamespace="http://schemas.microsoft.com/office/2006/metadata/properties" ma:root="true" ma:fieldsID="67582be39c83324b55a503d1beb87dc5" ns2:_="" ns3:_="" ns4:_="">
    <xsd:import namespace="9f4ad398-054f-4bdb-9b6b-551670f34e78"/>
    <xsd:import namespace="b8e87186-189f-4a35-b183-a0bebc43a19e"/>
    <xsd:import namespace="8beaf5a2-9f28-42b2-b784-af179056b3d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58fc22988b14885a04972eee30888a1" minOccurs="0"/>
                <xsd:element ref="ns4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d398-054f-4bdb-9b6b-551670f34e7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87186-189f-4a35-b183-a0bebc43a19e" elementFormDefault="qualified">
    <xsd:import namespace="http://schemas.microsoft.com/office/2006/documentManagement/types"/>
    <xsd:import namespace="http://schemas.microsoft.com/office/infopath/2007/PartnerControls"/>
    <xsd:element name="i58fc22988b14885a04972eee30888a1" ma:index="11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af5a2-9f28-42b2-b784-af179056b3d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cb8f968-30c9-4cee-b17a-7b39e5895e86}" ma:internalName="TaxCatchAll" ma:showField="CatchAllData" ma:web="9f4ad398-054f-4bdb-9b6b-551670f34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8beaf5a2-9f28-42b2-b784-af179056b3d0"/>
    <ds:schemaRef ds:uri="b8e87186-189f-4a35-b183-a0bebc43a19e"/>
    <ds:schemaRef ds:uri="9f4ad398-054f-4bdb-9b6b-551670f34e78"/>
  </ds:schemaRefs>
</ds:datastoreItem>
</file>

<file path=customXml/itemProps2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F6789-26C3-4382-9374-06591D839C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3738432-0648-4460-B852-EF59F79AA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4ad398-054f-4bdb-9b6b-551670f34e78"/>
    <ds:schemaRef ds:uri="b8e87186-189f-4a35-b183-a0bebc43a19e"/>
    <ds:schemaRef ds:uri="8beaf5a2-9f28-42b2-b784-af179056b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7</TotalTime>
  <Pages>3</Pages>
  <Words>324</Words>
  <Characters>2020</Characters>
  <Application>Microsoft Office Word</Application>
  <DocSecurity>0</DocSecurity>
  <Lines>112</Lines>
  <Paragraphs>83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13</cp:revision>
  <dcterms:created xsi:type="dcterms:W3CDTF">2025-03-31T08:45:00Z</dcterms:created>
  <dcterms:modified xsi:type="dcterms:W3CDTF">2026-07-03T09:27:00Z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0x01010047724FC0F15C6F4E93FAD4258F96A641</vt:lpwstr>
  </property>
  <property fmtid="{D5CDD505-2E9C-101B-9397-08002B2CF9AE}" pid="4" name="Afdeling">
    <vt:lpwstr/>
  </property>
  <property fmtid="{D5CDD505-2E9C-101B-9397-08002B2CF9AE}" pid="5" name="_dlc_DocIdItemGuid">
    <vt:lpwstr>3ad90aab-4325-4c4c-ac88-37a1cd456de2</vt:lpwstr>
  </property>
</Properties>
</file>