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7C95AFED" w:rsidR="00787273" w:rsidRPr="00623396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 xml:space="preserve">Onderwerp voor de raad </w:t>
      </w:r>
      <w:r w:rsidR="00724203">
        <w:rPr>
          <w:rFonts w:cs="Arial"/>
          <w:b/>
          <w:sz w:val="28"/>
          <w:szCs w:val="28"/>
        </w:rPr>
        <w:t>Huisvesting Chr. Muziekvereniging UNI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3B589264" w:rsidR="00787273" w:rsidRPr="00B069AB" w:rsidRDefault="000E4422" w:rsidP="004A7971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Cs w:val="20"/>
              </w:rPr>
              <w:t xml:space="preserve">Sinds 2014 worden gesprekken gevoerd met </w:t>
            </w:r>
            <w:r w:rsidR="002402BA">
              <w:rPr>
                <w:rFonts w:cs="Arial"/>
                <w:bCs/>
                <w:szCs w:val="20"/>
              </w:rPr>
              <w:t xml:space="preserve">muziekvereniging UNI om hen te ondersteunen bij hun huisvestingsproblematiek. In 2018 is door het college de intentie uitgesproken om hen </w:t>
            </w:r>
            <w:r w:rsidR="004279BA">
              <w:rPr>
                <w:rFonts w:cs="Arial"/>
                <w:bCs/>
                <w:szCs w:val="20"/>
              </w:rPr>
              <w:t xml:space="preserve">indien mogelijk binnen de kaders financieel te ondersteunen. </w:t>
            </w:r>
            <w:r w:rsidR="00DA58E7">
              <w:rPr>
                <w:rFonts w:cs="Arial"/>
                <w:bCs/>
                <w:szCs w:val="20"/>
              </w:rPr>
              <w:t xml:space="preserve">Er zijn door de jaren heen verschillende </w:t>
            </w:r>
            <w:r w:rsidR="007768EC">
              <w:rPr>
                <w:rFonts w:cs="Arial"/>
                <w:bCs/>
                <w:szCs w:val="20"/>
              </w:rPr>
              <w:t xml:space="preserve">oplossingen onderzocht waaronder huisvesting met wijkvereniging NNO in </w:t>
            </w:r>
            <w:r w:rsidR="00AB6C36">
              <w:rPr>
                <w:rFonts w:cs="Arial"/>
                <w:bCs/>
                <w:szCs w:val="20"/>
              </w:rPr>
              <w:t>gebouw ‘</w:t>
            </w:r>
            <w:r w:rsidR="007768EC">
              <w:rPr>
                <w:rFonts w:cs="Arial"/>
                <w:bCs/>
                <w:szCs w:val="20"/>
              </w:rPr>
              <w:t xml:space="preserve">t </w:t>
            </w:r>
            <w:r w:rsidR="00AB6C36">
              <w:rPr>
                <w:rFonts w:cs="Arial"/>
                <w:bCs/>
                <w:szCs w:val="20"/>
              </w:rPr>
              <w:t>Z</w:t>
            </w:r>
            <w:r w:rsidR="007768EC">
              <w:rPr>
                <w:rFonts w:cs="Arial"/>
                <w:bCs/>
                <w:szCs w:val="20"/>
              </w:rPr>
              <w:t xml:space="preserve">andgat. </w:t>
            </w:r>
            <w:r w:rsidR="00AB6C36">
              <w:rPr>
                <w:rFonts w:cs="Arial"/>
                <w:bCs/>
                <w:szCs w:val="20"/>
              </w:rPr>
              <w:t xml:space="preserve">Helaas </w:t>
            </w:r>
            <w:r w:rsidR="00DA5B49">
              <w:rPr>
                <w:rFonts w:cs="Arial"/>
                <w:bCs/>
                <w:szCs w:val="20"/>
              </w:rPr>
              <w:t xml:space="preserve">is er tot nu toe geen oplossing voor UNI gevonden die voldoet aan </w:t>
            </w:r>
            <w:r w:rsidR="00D042F1">
              <w:rPr>
                <w:rFonts w:cs="Arial"/>
                <w:bCs/>
                <w:szCs w:val="20"/>
              </w:rPr>
              <w:t>de wensen en eisen van UNI. In dit voorstel wordt voorgelegd hoe de gemeente invulling kan geven aan de ondersteuning van UNI.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076A8187" w:rsidR="00BE1511" w:rsidRPr="00B069AB" w:rsidRDefault="00BE1511" w:rsidP="00030C0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6 Sociaal domein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0A4D3FFA" w:rsidR="00016E29" w:rsidRPr="00B069AB" w:rsidRDefault="00016E29" w:rsidP="00030C0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Spek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66164B71" w:rsidR="00787273" w:rsidRPr="00B069AB" w:rsidRDefault="00D042F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BSL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4C5D60E0" w:rsidR="00132431" w:rsidRPr="00B069AB" w:rsidRDefault="00D042F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Dorus Vissers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74D93FFA" w:rsidR="00787273" w:rsidRPr="00B069AB" w:rsidRDefault="004703A4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Eind oktober</w:t>
            </w:r>
            <w:r w:rsidR="008F7754">
              <w:rPr>
                <w:rFonts w:cs="Arial"/>
                <w:sz w:val="19"/>
                <w:szCs w:val="19"/>
              </w:rPr>
              <w:t xml:space="preserve"> 2025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0F20DF8E" w:rsidR="00787273" w:rsidRPr="00B069AB" w:rsidRDefault="00E91598" w:rsidP="008F7754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UNI huisvesting</w:t>
            </w:r>
            <w:r w:rsidR="001C4B28">
              <w:rPr>
                <w:rFonts w:cs="Arial"/>
                <w:sz w:val="19"/>
                <w:szCs w:val="19"/>
              </w:rPr>
              <w:t xml:space="preserve"> </w:t>
            </w:r>
            <w:r w:rsidR="001C4B28" w:rsidRPr="001C4B28">
              <w:rPr>
                <w:rFonts w:cs="Arial"/>
                <w:sz w:val="19"/>
                <w:szCs w:val="19"/>
              </w:rPr>
              <w:t>3693824</w:t>
            </w:r>
            <w:r w:rsidR="00572202"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="00572202"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526A89B7" w:rsidR="00787273" w:rsidRPr="00B069AB" w:rsidRDefault="00D34A7C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30-10-25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5017FD47" w:rsidR="00787273" w:rsidRPr="00B069AB" w:rsidRDefault="00D34A7C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Eind 2025/begin 2026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0CE4A612" w:rsidR="00787273" w:rsidRPr="00B069AB" w:rsidRDefault="00D34A7C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 planning is bijgesteld.</w:t>
            </w:r>
          </w:p>
        </w:tc>
      </w:tr>
    </w:tbl>
    <w:p w14:paraId="252CFE01" w14:textId="77777777" w:rsidR="00787273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77B31BAD" w14:textId="77777777" w:rsidR="00F10E37" w:rsidRDefault="00F10E37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F10E37" w:rsidRPr="00B069AB" w14:paraId="487FBD07" w14:textId="77777777" w:rsidTr="00C443F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ACEBEEF" w14:textId="77777777" w:rsidR="00F10E37" w:rsidRPr="00B069AB" w:rsidRDefault="00F10E37" w:rsidP="00C443FA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F10E37" w:rsidRPr="00B069AB" w14:paraId="3BBC044F" w14:textId="77777777" w:rsidTr="00C443F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8617" w14:textId="77777777" w:rsidR="00F10E37" w:rsidRPr="00B069AB" w:rsidRDefault="00F10E37" w:rsidP="00C443FA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18-12-25</w:t>
            </w:r>
          </w:p>
        </w:tc>
      </w:tr>
      <w:tr w:rsidR="00F10E37" w:rsidRPr="00B069AB" w14:paraId="5092BF5F" w14:textId="77777777" w:rsidTr="00C443FA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FE3061" w14:textId="77777777" w:rsidR="00F10E37" w:rsidRPr="00B069AB" w:rsidRDefault="00F10E37" w:rsidP="00C443FA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F10E37" w:rsidRPr="00B069AB" w14:paraId="14874256" w14:textId="77777777" w:rsidTr="00C443FA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28C479F4" w14:textId="77777777" w:rsidR="00F10E37" w:rsidRPr="00B069AB" w:rsidRDefault="00F10E37" w:rsidP="00C443FA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F10E37" w:rsidRPr="00B069AB" w14:paraId="78626BFA" w14:textId="77777777" w:rsidTr="00C443F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40895AA" w14:textId="77777777" w:rsidR="00F10E37" w:rsidRPr="00B069AB" w:rsidRDefault="00F10E37" w:rsidP="00C443FA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F10E37" w:rsidRPr="00B069AB" w14:paraId="7CBC7CA6" w14:textId="77777777" w:rsidTr="00C443F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5220" w14:textId="77777777" w:rsidR="00F10E37" w:rsidRPr="00B069AB" w:rsidRDefault="00F10E37" w:rsidP="00C443FA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Maart / april 2026</w:t>
            </w:r>
          </w:p>
        </w:tc>
      </w:tr>
      <w:tr w:rsidR="00F10E37" w:rsidRPr="00B069AB" w14:paraId="31479903" w14:textId="77777777" w:rsidTr="00C443F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606E337" w14:textId="77777777" w:rsidR="00F10E37" w:rsidRPr="00B069AB" w:rsidRDefault="00F10E37" w:rsidP="00C443FA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F10E37" w:rsidRPr="00B069AB" w14:paraId="198AFAE4" w14:textId="77777777" w:rsidTr="00C443F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CE60" w14:textId="77777777" w:rsidR="00F10E37" w:rsidRPr="00B069AB" w:rsidRDefault="00F10E37" w:rsidP="00C443FA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 planning is bijgesteld.</w:t>
            </w:r>
          </w:p>
        </w:tc>
      </w:tr>
    </w:tbl>
    <w:p w14:paraId="1A7FF571" w14:textId="77777777" w:rsidR="00F10E37" w:rsidRDefault="00F10E37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D7AA3" w:rsidRPr="00B069AB" w14:paraId="57A73C98" w14:textId="77777777" w:rsidTr="0033294C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28E4984" w14:textId="77777777" w:rsidR="007D7AA3" w:rsidRPr="00B069AB" w:rsidRDefault="007D7AA3" w:rsidP="0033294C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D7AA3" w:rsidRPr="00B069AB" w14:paraId="523AFF2F" w14:textId="77777777" w:rsidTr="0033294C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85EF" w14:textId="77777777" w:rsidR="007D7AA3" w:rsidRPr="00B069AB" w:rsidRDefault="007D7AA3" w:rsidP="0033294C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24-04-2026</w:t>
            </w:r>
          </w:p>
        </w:tc>
      </w:tr>
      <w:tr w:rsidR="007D7AA3" w:rsidRPr="00B069AB" w14:paraId="46B41836" w14:textId="77777777" w:rsidTr="0033294C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C5C945A" w14:textId="77777777" w:rsidR="007D7AA3" w:rsidRPr="00B069AB" w:rsidRDefault="007D7AA3" w:rsidP="0033294C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D7AA3" w:rsidRPr="00B069AB" w14:paraId="6F84B4D4" w14:textId="77777777" w:rsidTr="0033294C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611AF74" w14:textId="77777777" w:rsidR="007D7AA3" w:rsidRPr="00B069AB" w:rsidRDefault="007D7AA3" w:rsidP="0033294C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D7AA3" w:rsidRPr="00B069AB" w14:paraId="7031032E" w14:textId="77777777" w:rsidTr="0033294C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11A11FD" w14:textId="77777777" w:rsidR="007D7AA3" w:rsidRPr="00B069AB" w:rsidRDefault="007D7AA3" w:rsidP="0033294C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7D7AA3" w:rsidRPr="00B069AB" w14:paraId="64E914BA" w14:textId="77777777" w:rsidTr="0033294C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E79C" w14:textId="77777777" w:rsidR="007D7AA3" w:rsidRPr="00B069AB" w:rsidRDefault="007D7AA3" w:rsidP="0033294C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Juli 2026</w:t>
            </w:r>
          </w:p>
        </w:tc>
      </w:tr>
      <w:tr w:rsidR="007D7AA3" w:rsidRPr="00B069AB" w14:paraId="3FB51039" w14:textId="77777777" w:rsidTr="0033294C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CCD013B" w14:textId="77777777" w:rsidR="007D7AA3" w:rsidRPr="00B069AB" w:rsidRDefault="007D7AA3" w:rsidP="0033294C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D7AA3" w:rsidRPr="00B069AB" w14:paraId="3DE730FE" w14:textId="77777777" w:rsidTr="0033294C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21BE" w14:textId="77777777" w:rsidR="007D7AA3" w:rsidRPr="00B069AB" w:rsidRDefault="007D7AA3" w:rsidP="0033294C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 planning is bijgesteld.</w:t>
            </w:r>
          </w:p>
        </w:tc>
      </w:tr>
    </w:tbl>
    <w:p w14:paraId="6D4ED7F2" w14:textId="77777777" w:rsidR="00F10E37" w:rsidRDefault="00F10E37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27627B" w:rsidRPr="00B069AB" w14:paraId="7F0E419F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EC823B3" w14:textId="77777777" w:rsidR="0027627B" w:rsidRPr="00B069AB" w:rsidRDefault="0027627B" w:rsidP="003C53C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27627B" w:rsidRPr="00B069AB" w14:paraId="34CAD439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686C" w14:textId="78BA3C55" w:rsidR="0027627B" w:rsidRPr="00B069AB" w:rsidRDefault="0027627B" w:rsidP="003C53C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09-07-26</w:t>
            </w:r>
          </w:p>
        </w:tc>
      </w:tr>
      <w:tr w:rsidR="0027627B" w:rsidRPr="00B069AB" w14:paraId="79281B32" w14:textId="77777777" w:rsidTr="003C53C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43C5224" w14:textId="77777777" w:rsidR="0027627B" w:rsidRPr="00B069AB" w:rsidRDefault="0027627B" w:rsidP="003C53C7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27627B" w:rsidRPr="00B069AB" w14:paraId="5E4AF9DB" w14:textId="77777777" w:rsidTr="003C53C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2A8517E" w14:textId="77777777" w:rsidR="0027627B" w:rsidRPr="00B069AB" w:rsidRDefault="0027627B" w:rsidP="003C53C7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27627B" w:rsidRPr="00B069AB" w14:paraId="6E543D5E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D603167" w14:textId="77777777" w:rsidR="0027627B" w:rsidRPr="00B069AB" w:rsidRDefault="0027627B" w:rsidP="003C53C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27627B" w:rsidRPr="00B069AB" w14:paraId="4B1D8B91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3037" w14:textId="225DB8A0" w:rsidR="0027627B" w:rsidRPr="00B069AB" w:rsidRDefault="0027627B" w:rsidP="003C53C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September</w:t>
            </w:r>
            <w:r>
              <w:rPr>
                <w:rFonts w:cs="Arial"/>
                <w:sz w:val="19"/>
                <w:szCs w:val="19"/>
              </w:rPr>
              <w:t xml:space="preserve"> 2026</w:t>
            </w:r>
          </w:p>
        </w:tc>
      </w:tr>
      <w:tr w:rsidR="0027627B" w:rsidRPr="00B069AB" w14:paraId="16B8E94B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7800E7F" w14:textId="77777777" w:rsidR="0027627B" w:rsidRPr="00B069AB" w:rsidRDefault="0027627B" w:rsidP="003C53C7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27627B" w:rsidRPr="00B069AB" w14:paraId="33BFBF98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9CD7" w14:textId="77777777" w:rsidR="0027627B" w:rsidRPr="00B069AB" w:rsidRDefault="0027627B" w:rsidP="003C53C7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 planning is bijgesteld.</w:t>
            </w:r>
          </w:p>
        </w:tc>
      </w:tr>
    </w:tbl>
    <w:p w14:paraId="37A0AC11" w14:textId="77777777" w:rsidR="007D7AA3" w:rsidRDefault="007D7AA3" w:rsidP="00016E29">
      <w:pPr>
        <w:spacing w:line="300" w:lineRule="auto"/>
        <w:rPr>
          <w:rFonts w:cs="Arial"/>
          <w:sz w:val="19"/>
          <w:szCs w:val="19"/>
        </w:rPr>
      </w:pPr>
    </w:p>
    <w:p w14:paraId="7945F112" w14:textId="77777777" w:rsidR="007D7AA3" w:rsidRDefault="007D7AA3" w:rsidP="00016E29">
      <w:pPr>
        <w:spacing w:line="300" w:lineRule="auto"/>
        <w:rPr>
          <w:rFonts w:cs="Arial"/>
          <w:sz w:val="19"/>
          <w:szCs w:val="19"/>
        </w:rPr>
      </w:pPr>
    </w:p>
    <w:p w14:paraId="6D5416E0" w14:textId="77777777" w:rsidR="007D7AA3" w:rsidRDefault="007D7AA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D0C1BF7" w14:textId="77777777" w:rsidR="001C4B28" w:rsidRPr="00F10E37" w:rsidRDefault="001C4B28" w:rsidP="001C4B28">
            <w:pPr>
              <w:shd w:val="clear" w:color="auto" w:fill="FFFFFF"/>
              <w:spacing w:after="225"/>
              <w:outlineLvl w:val="2"/>
              <w:rPr>
                <w:rFonts w:cs="Arial"/>
                <w:sz w:val="19"/>
                <w:szCs w:val="19"/>
              </w:rPr>
            </w:pPr>
            <w:r w:rsidRPr="00F10E37">
              <w:rPr>
                <w:rFonts w:cs="Arial"/>
                <w:sz w:val="19"/>
                <w:szCs w:val="19"/>
              </w:rPr>
              <w:t>3693824</w:t>
            </w:r>
          </w:p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2FAF4" w14:textId="77777777" w:rsidR="008F3C33" w:rsidRDefault="008F3C33">
      <w:r>
        <w:separator/>
      </w:r>
    </w:p>
  </w:endnote>
  <w:endnote w:type="continuationSeparator" w:id="0">
    <w:p w14:paraId="18A116B4" w14:textId="77777777" w:rsidR="008F3C33" w:rsidRDefault="008F3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735EF" w14:textId="77777777" w:rsidR="008F3C33" w:rsidRDefault="008F3C33">
      <w:r>
        <w:separator/>
      </w:r>
    </w:p>
  </w:footnote>
  <w:footnote w:type="continuationSeparator" w:id="0">
    <w:p w14:paraId="480B5BA1" w14:textId="77777777" w:rsidR="008F3C33" w:rsidRDefault="008F3C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30C09"/>
    <w:rsid w:val="00063CA9"/>
    <w:rsid w:val="000C3B94"/>
    <w:rsid w:val="000E4422"/>
    <w:rsid w:val="00117FB9"/>
    <w:rsid w:val="00132431"/>
    <w:rsid w:val="001840A0"/>
    <w:rsid w:val="001C4B28"/>
    <w:rsid w:val="002402BA"/>
    <w:rsid w:val="0027627B"/>
    <w:rsid w:val="00285161"/>
    <w:rsid w:val="002C1900"/>
    <w:rsid w:val="002C7FAE"/>
    <w:rsid w:val="003606E8"/>
    <w:rsid w:val="004279BA"/>
    <w:rsid w:val="00452E90"/>
    <w:rsid w:val="004703A4"/>
    <w:rsid w:val="0048147E"/>
    <w:rsid w:val="004A7971"/>
    <w:rsid w:val="00572202"/>
    <w:rsid w:val="005F3950"/>
    <w:rsid w:val="00623396"/>
    <w:rsid w:val="006F1EC0"/>
    <w:rsid w:val="00724203"/>
    <w:rsid w:val="00740B4F"/>
    <w:rsid w:val="007768EC"/>
    <w:rsid w:val="00787273"/>
    <w:rsid w:val="007D009D"/>
    <w:rsid w:val="007D7AA3"/>
    <w:rsid w:val="008F3C33"/>
    <w:rsid w:val="008F7754"/>
    <w:rsid w:val="00974D05"/>
    <w:rsid w:val="00A70639"/>
    <w:rsid w:val="00A72BC2"/>
    <w:rsid w:val="00A7713C"/>
    <w:rsid w:val="00A91123"/>
    <w:rsid w:val="00AB6C36"/>
    <w:rsid w:val="00B069AB"/>
    <w:rsid w:val="00B31994"/>
    <w:rsid w:val="00B8525D"/>
    <w:rsid w:val="00BA728E"/>
    <w:rsid w:val="00BD36A9"/>
    <w:rsid w:val="00BE1511"/>
    <w:rsid w:val="00CC2AE3"/>
    <w:rsid w:val="00D042F1"/>
    <w:rsid w:val="00D13696"/>
    <w:rsid w:val="00D34A7C"/>
    <w:rsid w:val="00D56E22"/>
    <w:rsid w:val="00DA58E7"/>
    <w:rsid w:val="00DA5B49"/>
    <w:rsid w:val="00E471C1"/>
    <w:rsid w:val="00E52112"/>
    <w:rsid w:val="00E65572"/>
    <w:rsid w:val="00E91598"/>
    <w:rsid w:val="00F10E37"/>
    <w:rsid w:val="00F303F6"/>
    <w:rsid w:val="00F472E9"/>
    <w:rsid w:val="00F6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C4B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C4B2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36580A4535241A9B127AFEAFD2890" ma:contentTypeVersion="14" ma:contentTypeDescription="Een nieuw document maken." ma:contentTypeScope="" ma:versionID="6443a77c63bc795082a7033710f71418">
  <xsd:schema xmlns:xsd="http://www.w3.org/2001/XMLSchema" xmlns:xs="http://www.w3.org/2001/XMLSchema" xmlns:p="http://schemas.microsoft.com/office/2006/metadata/properties" xmlns:ns2="2cee969c-009e-49f0-9859-2bfcc5c47267" xmlns:ns3="f4d566a4-e57d-45f4-8bed-c9d7acfe89d3" targetNamespace="http://schemas.microsoft.com/office/2006/metadata/properties" ma:root="true" ma:fieldsID="2766a4bd0a9639b3700032b7248576a4" ns2:_="" ns3:_="">
    <xsd:import namespace="2cee969c-009e-49f0-9859-2bfcc5c47267"/>
    <xsd:import namespace="f4d566a4-e57d-45f4-8bed-c9d7acfe89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e969c-009e-49f0-9859-2bfcc5c47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66a4-e57d-45f4-8bed-c9d7acfe89d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a078ae-b6f3-4497-b876-ed73024f9b71}" ma:internalName="TaxCatchAll" ma:showField="CatchAllData" ma:web="f4d566a4-e57d-45f4-8bed-c9d7acfe89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566a4-e57d-45f4-8bed-c9d7acfe89d3" xsi:nil="true"/>
    <lcf76f155ced4ddcb4097134ff3c332f xmlns="2cee969c-009e-49f0-9859-2bfcc5c47267">
      <Terms xmlns="http://schemas.microsoft.com/office/infopath/2007/PartnerControls"/>
    </lcf76f155ced4ddcb4097134ff3c332f>
    <SharedWithUsers xmlns="f4d566a4-e57d-45f4-8bed-c9d7acfe89d3">
      <UserInfo>
        <DisplayName>Fons Schreuder</DisplayName>
        <AccountId>963</AccountId>
        <AccountType/>
      </UserInfo>
      <UserInfo>
        <DisplayName>Marjolein Valasek-Slijkhuis</DisplayName>
        <AccountId>652</AccountId>
        <AccountType/>
      </UserInfo>
      <UserInfo>
        <DisplayName>Karolien Vrolijk</DisplayName>
        <AccountId>455</AccountId>
        <AccountType/>
      </UserInfo>
      <UserInfo>
        <DisplayName>Erica Verkerk</DisplayName>
        <AccountId>159</AccountId>
        <AccountType/>
      </UserInfo>
      <UserInfo>
        <DisplayName>Ariadne de Neef</DisplayName>
        <AccountId>1220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E7B9D08-5DCF-49FF-AE7A-097F61667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e969c-009e-49f0-9859-2bfcc5c47267"/>
    <ds:schemaRef ds:uri="f4d566a4-e57d-45f4-8bed-c9d7acfe8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f4d566a4-e57d-45f4-8bed-c9d7acfe89d3"/>
    <ds:schemaRef ds:uri="2cee969c-009e-49f0-9859-2bfcc5c472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3</TotalTime>
  <Pages>3</Pages>
  <Words>276</Words>
  <Characters>1638</Characters>
  <Application>Microsoft Office Word</Application>
  <DocSecurity>0</DocSecurity>
  <Lines>74</Lines>
  <Paragraphs>57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7</cp:revision>
  <dcterms:created xsi:type="dcterms:W3CDTF">2025-09-29T14:31:00Z</dcterms:created>
  <dcterms:modified xsi:type="dcterms:W3CDTF">2026-07-09T08:09:00Z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0x01010080C36580A4535241A9B127AFEAFD2890</vt:lpwstr>
  </property>
  <property fmtid="{D5CDD505-2E9C-101B-9397-08002B2CF9AE}" pid="3" name="MediaServiceImageTags">
    <vt:lpwstr/>
  </property>
</Properties>
</file>