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52D15" w14:textId="77777777" w:rsidR="00787273" w:rsidRPr="00B069AB" w:rsidRDefault="00B069AB" w:rsidP="00016E29">
      <w:pPr>
        <w:spacing w:line="300" w:lineRule="auto"/>
        <w:jc w:val="right"/>
        <w:rPr>
          <w:rFonts w:cs="Arial"/>
          <w:b/>
        </w:rPr>
      </w:pPr>
      <w:r w:rsidRPr="00551B5A">
        <w:rPr>
          <w:rFonts w:cs="Arial"/>
          <w:b/>
          <w:noProof/>
          <w:sz w:val="24"/>
        </w:rPr>
        <w:drawing>
          <wp:inline distT="0" distB="0" distL="0" distR="0" wp14:anchorId="1162309A" wp14:editId="7EEF4A86">
            <wp:extent cx="1109640" cy="7398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 Katwij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609" cy="763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F5B64" w14:textId="116EF512" w:rsidR="00787273" w:rsidRPr="00623396" w:rsidRDefault="00787273" w:rsidP="00016E29">
      <w:pPr>
        <w:spacing w:line="300" w:lineRule="auto"/>
        <w:rPr>
          <w:rFonts w:cs="Arial"/>
          <w:b/>
          <w:sz w:val="28"/>
          <w:szCs w:val="28"/>
        </w:rPr>
      </w:pPr>
      <w:r w:rsidRPr="00623396">
        <w:rPr>
          <w:rFonts w:cs="Arial"/>
          <w:b/>
          <w:sz w:val="28"/>
          <w:szCs w:val="28"/>
        </w:rPr>
        <w:t>Onderwerp voor de raad</w:t>
      </w:r>
      <w:r w:rsidR="00814A40">
        <w:rPr>
          <w:rFonts w:cs="Arial"/>
          <w:b/>
          <w:sz w:val="28"/>
          <w:szCs w:val="28"/>
        </w:rPr>
        <w:t xml:space="preserve">: </w:t>
      </w:r>
      <w:r w:rsidR="0087485F">
        <w:rPr>
          <w:rFonts w:cs="Arial"/>
          <w:b/>
          <w:sz w:val="28"/>
          <w:szCs w:val="28"/>
        </w:rPr>
        <w:t>B</w:t>
      </w:r>
      <w:r w:rsidR="00130733">
        <w:rPr>
          <w:rFonts w:cs="Arial"/>
          <w:b/>
          <w:sz w:val="28"/>
          <w:szCs w:val="28"/>
        </w:rPr>
        <w:t>ijstorting KIF en LAI-subsidies</w:t>
      </w:r>
    </w:p>
    <w:p w14:paraId="4D21E039" w14:textId="77777777" w:rsidR="00787273" w:rsidRPr="00B069AB" w:rsidRDefault="00787273" w:rsidP="00016E29">
      <w:pPr>
        <w:spacing w:line="300" w:lineRule="auto"/>
        <w:rPr>
          <w:rFonts w:cs="Arial"/>
          <w:b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F8FEDDA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7A3BCD5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 xml:space="preserve">Omschrijving </w:t>
            </w:r>
          </w:p>
        </w:tc>
      </w:tr>
      <w:tr w:rsidR="00787273" w:rsidRPr="00B069AB" w14:paraId="499D2D73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2C34F4FC" w14:textId="1507082E" w:rsidR="00814A40" w:rsidRDefault="00546635" w:rsidP="00016E29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Cs/>
                <w:szCs w:val="20"/>
              </w:rPr>
            </w:pPr>
            <w:r>
              <w:rPr>
                <w:rFonts w:cs="Arial"/>
                <w:bCs/>
                <w:szCs w:val="20"/>
              </w:rPr>
              <w:t>In het voorjaar van 2026 zijn twee isolatiesubsidieregelingen, de Lokale Aanpak Isolatie voor koopwoningen en het Katwijks Isolatiefonds</w:t>
            </w:r>
            <w:r w:rsidR="009F2367">
              <w:rPr>
                <w:rFonts w:cs="Arial"/>
                <w:bCs/>
                <w:szCs w:val="20"/>
              </w:rPr>
              <w:t xml:space="preserve">, wegens groot succes vroegtijdig gesloten. </w:t>
            </w:r>
            <w:r w:rsidR="00C330B8">
              <w:rPr>
                <w:rFonts w:cs="Arial"/>
                <w:bCs/>
                <w:szCs w:val="20"/>
              </w:rPr>
              <w:t xml:space="preserve">Bewoners geven aan dat de subsidies doorslaggevend zijn om te isoleren. Het animo is </w:t>
            </w:r>
            <w:r w:rsidR="007448DC">
              <w:rPr>
                <w:rFonts w:cs="Arial"/>
                <w:bCs/>
                <w:szCs w:val="20"/>
              </w:rPr>
              <w:t>groot</w:t>
            </w:r>
            <w:r w:rsidR="00105751">
              <w:rPr>
                <w:rFonts w:cs="Arial"/>
                <w:bCs/>
                <w:szCs w:val="20"/>
              </w:rPr>
              <w:t xml:space="preserve"> en we hebben het momentum te pakken.</w:t>
            </w:r>
            <w:r w:rsidR="0087485F">
              <w:rPr>
                <w:rFonts w:cs="Arial"/>
                <w:bCs/>
                <w:szCs w:val="20"/>
              </w:rPr>
              <w:t xml:space="preserve"> De raad wordt</w:t>
            </w:r>
            <w:r w:rsidR="007448DC">
              <w:rPr>
                <w:rFonts w:cs="Arial"/>
                <w:bCs/>
                <w:szCs w:val="20"/>
              </w:rPr>
              <w:t xml:space="preserve"> daarom</w:t>
            </w:r>
            <w:r w:rsidR="0087485F">
              <w:rPr>
                <w:rFonts w:cs="Arial"/>
                <w:bCs/>
                <w:szCs w:val="20"/>
              </w:rPr>
              <w:t xml:space="preserve"> gevraagd</w:t>
            </w:r>
            <w:r w:rsidR="005D3066">
              <w:rPr>
                <w:rFonts w:cs="Arial"/>
                <w:bCs/>
                <w:szCs w:val="20"/>
              </w:rPr>
              <w:t xml:space="preserve"> om budget beschikbaar te stellen om beide regelingen tijdelijk te heropenen. </w:t>
            </w:r>
          </w:p>
          <w:p w14:paraId="5FA4A00E" w14:textId="5BA71468" w:rsidR="00787273" w:rsidRPr="00B069AB" w:rsidRDefault="002C1900" w:rsidP="00016E29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Cs/>
                <w:sz w:val="19"/>
                <w:szCs w:val="19"/>
              </w:rPr>
              <w:fldChar w:fldCharType="begin" w:fldLock="1"/>
            </w:r>
            <w:r w:rsidRPr="00B069AB">
              <w:rPr>
                <w:rFonts w:cs="Arial"/>
                <w:bCs/>
                <w:sz w:val="19"/>
                <w:szCs w:val="19"/>
              </w:rPr>
              <w:instrText xml:space="preserve"> mitVV VVBEA983F8BE3DDB4EABAC86893232F74B \* MERGEFORMAT </w:instrText>
            </w:r>
            <w:r w:rsidRPr="00B069AB">
              <w:rPr>
                <w:rFonts w:cs="Arial"/>
                <w:bCs/>
                <w:sz w:val="19"/>
                <w:szCs w:val="19"/>
              </w:rPr>
              <w:fldChar w:fldCharType="end"/>
            </w:r>
          </w:p>
        </w:tc>
      </w:tr>
      <w:tr w:rsidR="00787273" w:rsidRPr="00B069AB" w14:paraId="5652CF4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2DE571F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Programma</w:t>
            </w:r>
          </w:p>
        </w:tc>
      </w:tr>
      <w:tr w:rsidR="00787273" w:rsidRPr="00B069AB" w14:paraId="22B7EDD0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7441" w14:textId="7011C8B0" w:rsidR="00BE1511" w:rsidRPr="00016E29" w:rsidRDefault="00BE1511" w:rsidP="00016E29">
            <w:pPr>
              <w:autoSpaceDE w:val="0"/>
              <w:autoSpaceDN w:val="0"/>
              <w:adjustRightInd w:val="0"/>
              <w:spacing w:line="300" w:lineRule="auto"/>
              <w:rPr>
                <w:rFonts w:cs="Arial"/>
                <w:szCs w:val="20"/>
                <w:lang w:eastAsia="nl-NL"/>
              </w:rPr>
            </w:pPr>
            <w:r w:rsidRPr="00016E29">
              <w:rPr>
                <w:rFonts w:cs="Arial"/>
                <w:szCs w:val="20"/>
                <w:lang w:eastAsia="nl-NL"/>
              </w:rPr>
              <w:t>Programma 7 Volksgezondheid en milieu</w:t>
            </w:r>
          </w:p>
          <w:p w14:paraId="41E5AA02" w14:textId="481153C0" w:rsidR="00BE1511" w:rsidRPr="00B069AB" w:rsidRDefault="00BE1511" w:rsidP="0030456A">
            <w:pPr>
              <w:spacing w:line="300" w:lineRule="auto"/>
              <w:rPr>
                <w:rFonts w:cs="Arial"/>
                <w:color w:val="000000"/>
                <w:sz w:val="19"/>
                <w:szCs w:val="19"/>
              </w:rPr>
            </w:pPr>
          </w:p>
        </w:tc>
      </w:tr>
      <w:tr w:rsidR="00787273" w:rsidRPr="00B069AB" w14:paraId="5F5D2811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052B0B4C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>ortefeuillehouder</w:t>
            </w:r>
          </w:p>
        </w:tc>
      </w:tr>
      <w:tr w:rsidR="00787273" w:rsidRPr="00B069AB" w14:paraId="39A667E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FCA1" w14:textId="29DBBB86" w:rsidR="00016E29" w:rsidRPr="00B069AB" w:rsidRDefault="00016E29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Wethouder Spek</w:t>
            </w:r>
          </w:p>
        </w:tc>
      </w:tr>
      <w:tr w:rsidR="00787273" w:rsidRPr="00B069AB" w14:paraId="03C0193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FED0AB2" w14:textId="77777777" w:rsidR="00787273" w:rsidRPr="00B069AB" w:rsidRDefault="006F1EC0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Cluster / Unit</w:t>
            </w:r>
          </w:p>
        </w:tc>
      </w:tr>
      <w:tr w:rsidR="00787273" w:rsidRPr="00B069AB" w14:paraId="02BE3578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448EA" w14:textId="78933211" w:rsidR="00787273" w:rsidRPr="00B069AB" w:rsidRDefault="0030456A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Beleid Fysieke Leefomgeving</w:t>
            </w:r>
          </w:p>
        </w:tc>
      </w:tr>
      <w:tr w:rsidR="00132431" w:rsidRPr="00B069AB" w14:paraId="20F8879D" w14:textId="77777777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615E4D4" w14:textId="77777777" w:rsidR="00132431" w:rsidRPr="00B069AB" w:rsidRDefault="00132431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Contactpersoon</w:t>
            </w:r>
          </w:p>
        </w:tc>
      </w:tr>
      <w:tr w:rsidR="00132431" w:rsidRPr="00B069AB" w14:paraId="73BA75D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6068" w14:textId="19CE96EF" w:rsidR="00132431" w:rsidRPr="00B069AB" w:rsidRDefault="00BD664B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Charlotte de Graaff</w:t>
            </w:r>
          </w:p>
        </w:tc>
      </w:tr>
      <w:tr w:rsidR="00787273" w:rsidRPr="00B069AB" w14:paraId="72D047E5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5347568D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waarop</w:t>
            </w:r>
            <w:r w:rsidR="00572202" w:rsidRPr="00B069AB">
              <w:rPr>
                <w:rFonts w:cs="Arial"/>
                <w:b/>
                <w:sz w:val="19"/>
                <w:szCs w:val="19"/>
              </w:rPr>
              <w:t xml:space="preserve">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</w:t>
            </w:r>
            <w:r w:rsidR="00740B4F" w:rsidRPr="00B069AB">
              <w:rPr>
                <w:rFonts w:cs="Arial"/>
                <w:b/>
                <w:sz w:val="19"/>
                <w:szCs w:val="19"/>
              </w:rPr>
              <w:t>raad</w:t>
            </w:r>
          </w:p>
        </w:tc>
      </w:tr>
      <w:tr w:rsidR="00787273" w:rsidRPr="00B069AB" w14:paraId="62D810C9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12E1" w14:textId="518FC275" w:rsidR="00787273" w:rsidRPr="00B069AB" w:rsidRDefault="004C069A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B&amp;W</w:t>
            </w:r>
            <w:r w:rsidR="003B2573">
              <w:rPr>
                <w:rFonts w:cs="Arial"/>
                <w:sz w:val="19"/>
                <w:szCs w:val="19"/>
              </w:rPr>
              <w:t xml:space="preserve"> 14 juli </w:t>
            </w:r>
            <w:r w:rsidR="00E370E1">
              <w:rPr>
                <w:rFonts w:cs="Arial"/>
                <w:sz w:val="19"/>
                <w:szCs w:val="19"/>
              </w:rPr>
              <w:t>2026</w:t>
            </w:r>
            <w:r>
              <w:rPr>
                <w:rFonts w:cs="Arial"/>
                <w:sz w:val="19"/>
                <w:szCs w:val="19"/>
              </w:rPr>
              <w:t xml:space="preserve">, Raad </w:t>
            </w:r>
            <w:r w:rsidR="00E370E1">
              <w:rPr>
                <w:rFonts w:cs="Arial"/>
                <w:sz w:val="19"/>
                <w:szCs w:val="19"/>
              </w:rPr>
              <w:t>10 september 2026 (bij voorkeur direct besluitvormend)</w:t>
            </w:r>
          </w:p>
        </w:tc>
      </w:tr>
      <w:tr w:rsidR="00787273" w:rsidRPr="00B069AB" w14:paraId="6DAEE7D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608E110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Dossier</w:t>
            </w:r>
          </w:p>
        </w:tc>
      </w:tr>
      <w:tr w:rsidR="00787273" w:rsidRPr="00B069AB" w14:paraId="27E239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0484A" w14:textId="77777777" w:rsidR="00787273" w:rsidRPr="00B069AB" w:rsidRDefault="00572202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sz w:val="19"/>
                <w:szCs w:val="19"/>
              </w:rPr>
              <w:fldChar w:fldCharType="begin" w:fldLock="1"/>
            </w:r>
            <w:r w:rsidRPr="00B069AB">
              <w:rPr>
                <w:rFonts w:cs="Arial"/>
                <w:sz w:val="19"/>
                <w:szCs w:val="19"/>
              </w:rPr>
              <w:instrText xml:space="preserve"> mitVV VVF3EBDF5113B01E42AE9A434679B6B6D2 \* MERGEFORMAT </w:instrText>
            </w:r>
            <w:r w:rsidRPr="00B069AB">
              <w:rPr>
                <w:rFonts w:cs="Arial"/>
                <w:sz w:val="19"/>
                <w:szCs w:val="19"/>
              </w:rPr>
              <w:fldChar w:fldCharType="end"/>
            </w:r>
          </w:p>
        </w:tc>
      </w:tr>
    </w:tbl>
    <w:p w14:paraId="2CC08A7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6B5BD79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718DE374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lastRenderedPageBreak/>
              <w:t>Datum wijziging</w:t>
            </w:r>
          </w:p>
        </w:tc>
      </w:tr>
      <w:tr w:rsidR="00787273" w:rsidRPr="00B069AB" w14:paraId="68BCA78E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B99E" w14:textId="2BE26891" w:rsidR="00787273" w:rsidRPr="00B069AB" w:rsidRDefault="00665E57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9-7-2026</w:t>
            </w:r>
          </w:p>
        </w:tc>
      </w:tr>
      <w:tr w:rsidR="00787273" w:rsidRPr="00B069AB" w14:paraId="279637F2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874E587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Gewijzigde omschrijving</w:t>
            </w:r>
          </w:p>
        </w:tc>
      </w:tr>
      <w:tr w:rsidR="00787273" w:rsidRPr="00B069AB" w14:paraId="4ADE55A8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48ED18D4" w14:textId="4AE09073" w:rsidR="00787273" w:rsidRPr="00DA6628" w:rsidRDefault="00DA6628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 xml:space="preserve">Item verwijderen van LTA. </w:t>
            </w:r>
          </w:p>
        </w:tc>
      </w:tr>
      <w:tr w:rsidR="00787273" w:rsidRPr="00B069AB" w14:paraId="7484CF92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E88E34D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 xml:space="preserve">Gewijzigde datum waarop </w:t>
            </w:r>
            <w:r w:rsidR="00132431" w:rsidRPr="00B069AB">
              <w:rPr>
                <w:rFonts w:cs="Arial"/>
                <w:b/>
                <w:sz w:val="19"/>
                <w:szCs w:val="19"/>
              </w:rPr>
              <w:t>B&amp;W de nota aanbiedt aan de gemeenteraad</w:t>
            </w:r>
          </w:p>
        </w:tc>
      </w:tr>
      <w:tr w:rsidR="00787273" w:rsidRPr="00B069AB" w14:paraId="1B9DDE97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02A3" w14:textId="77777777" w:rsidR="00787273" w:rsidRPr="00B069AB" w:rsidRDefault="00787273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</w:p>
        </w:tc>
      </w:tr>
      <w:tr w:rsidR="00787273" w:rsidRPr="00B069AB" w14:paraId="1496712A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12710340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Toelichting op de wijziging</w:t>
            </w:r>
          </w:p>
        </w:tc>
      </w:tr>
      <w:tr w:rsidR="00787273" w:rsidRPr="00B069AB" w14:paraId="4E7CCF6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1399" w14:textId="3451D5D1" w:rsidR="00787273" w:rsidRPr="00B069AB" w:rsidRDefault="00840292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>
              <w:rPr>
                <w:rFonts w:cs="Arial"/>
                <w:sz w:val="19"/>
                <w:szCs w:val="19"/>
              </w:rPr>
              <w:t>Naar aanleiding van het nieuwe coalitieakkoord is er noodzaak meer tot een tijdelijke bijstorting van middelen voor de LAI en het KIF, daar er ruimschots bijgestort zal worden in 2027.</w:t>
            </w:r>
            <w:r w:rsidR="00165DC7">
              <w:rPr>
                <w:rFonts w:cs="Arial"/>
                <w:sz w:val="19"/>
                <w:szCs w:val="19"/>
              </w:rPr>
              <w:t xml:space="preserve"> De nieuwe middelen worden beschikbaar gesteld via de begroting, waardoor een raadsvoorstel niet meer nodig is.</w:t>
            </w:r>
          </w:p>
        </w:tc>
      </w:tr>
    </w:tbl>
    <w:p w14:paraId="252CFE01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90"/>
      </w:tblGrid>
      <w:tr w:rsidR="00787273" w:rsidRPr="00B069AB" w14:paraId="450EDCED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4A193B90" w14:textId="77777777" w:rsidR="00787273" w:rsidRPr="00B069AB" w:rsidRDefault="00132431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B069AB">
              <w:rPr>
                <w:rFonts w:cs="Arial"/>
                <w:b/>
                <w:sz w:val="19"/>
                <w:szCs w:val="19"/>
              </w:rPr>
              <w:t>Datum afdoening waarop B&amp;W de nota aanbiedt aan de gemeenteraad (de vrijdag na het B&amp;W besluit)</w:t>
            </w:r>
          </w:p>
        </w:tc>
      </w:tr>
      <w:tr w:rsidR="00787273" w:rsidRPr="00B069AB" w14:paraId="000BBDD4" w14:textId="77777777" w:rsidTr="00787273">
        <w:trPr>
          <w:trHeight w:val="84"/>
          <w:tblHeader/>
        </w:trPr>
        <w:tc>
          <w:tcPr>
            <w:tcW w:w="1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533A" w14:textId="3C521FC4" w:rsidR="00787273" w:rsidRPr="00B069AB" w:rsidRDefault="003B2410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proofErr w:type="spellStart"/>
            <w:r>
              <w:rPr>
                <w:rFonts w:cs="Arial"/>
                <w:sz w:val="19"/>
                <w:szCs w:val="19"/>
              </w:rPr>
              <w:t>nvt</w:t>
            </w:r>
            <w:proofErr w:type="spellEnd"/>
          </w:p>
        </w:tc>
      </w:tr>
      <w:tr w:rsidR="00787273" w:rsidRPr="00B069AB" w14:paraId="48EF066F" w14:textId="77777777" w:rsidTr="00787273">
        <w:trPr>
          <w:trHeight w:val="174"/>
          <w:tblHeader/>
        </w:trPr>
        <w:tc>
          <w:tcPr>
            <w:tcW w:w="1409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D7E14C1" w14:textId="77777777" w:rsidR="00787273" w:rsidRPr="00B069AB" w:rsidRDefault="00787273" w:rsidP="00016E29">
            <w:pPr>
              <w:spacing w:line="300" w:lineRule="auto"/>
              <w:rPr>
                <w:rFonts w:cs="Arial"/>
                <w:b/>
                <w:bCs/>
                <w:sz w:val="19"/>
                <w:szCs w:val="19"/>
              </w:rPr>
            </w:pPr>
            <w:r w:rsidRPr="00B069AB">
              <w:rPr>
                <w:rFonts w:cs="Arial"/>
                <w:b/>
                <w:bCs/>
                <w:sz w:val="19"/>
                <w:szCs w:val="19"/>
              </w:rPr>
              <w:t>Zaaknummer</w:t>
            </w:r>
          </w:p>
        </w:tc>
      </w:tr>
      <w:tr w:rsidR="00787273" w:rsidRPr="00B069AB" w14:paraId="0806390F" w14:textId="77777777" w:rsidTr="00787273">
        <w:trPr>
          <w:trHeight w:val="84"/>
          <w:tblHeader/>
        </w:trPr>
        <w:tc>
          <w:tcPr>
            <w:tcW w:w="14090" w:type="dxa"/>
            <w:tcBorders>
              <w:bottom w:val="single" w:sz="4" w:space="0" w:color="auto"/>
            </w:tcBorders>
          </w:tcPr>
          <w:p w14:paraId="14D69B08" w14:textId="4AC25846" w:rsidR="00787273" w:rsidRPr="00391676" w:rsidRDefault="00391676" w:rsidP="00016E29">
            <w:pPr>
              <w:spacing w:line="300" w:lineRule="auto"/>
              <w:rPr>
                <w:rFonts w:cs="Arial"/>
                <w:sz w:val="19"/>
                <w:szCs w:val="19"/>
              </w:rPr>
            </w:pPr>
            <w:r w:rsidRPr="00391676">
              <w:rPr>
                <w:rFonts w:cs="Arial"/>
                <w:sz w:val="19"/>
                <w:szCs w:val="19"/>
              </w:rPr>
              <w:t>4034600</w:t>
            </w:r>
          </w:p>
        </w:tc>
      </w:tr>
    </w:tbl>
    <w:p w14:paraId="71C79BEF" w14:textId="77777777" w:rsidR="00787273" w:rsidRPr="00B069AB" w:rsidRDefault="00787273" w:rsidP="00016E29">
      <w:pPr>
        <w:spacing w:line="300" w:lineRule="auto"/>
        <w:rPr>
          <w:rFonts w:cs="Arial"/>
          <w:sz w:val="19"/>
          <w:szCs w:val="19"/>
        </w:rPr>
      </w:pPr>
    </w:p>
    <w:p w14:paraId="11B61577" w14:textId="77777777" w:rsidR="00787273" w:rsidRPr="00B069AB" w:rsidRDefault="00787273" w:rsidP="00016E29">
      <w:pPr>
        <w:spacing w:line="300" w:lineRule="auto"/>
        <w:rPr>
          <w:rFonts w:cs="Arial"/>
        </w:rPr>
      </w:pPr>
    </w:p>
    <w:sectPr w:rsidR="00787273" w:rsidRPr="00B069AB" w:rsidSect="00787273"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17036" w14:textId="77777777" w:rsidR="00CB7E42" w:rsidRDefault="00CB7E42">
      <w:r>
        <w:separator/>
      </w:r>
    </w:p>
  </w:endnote>
  <w:endnote w:type="continuationSeparator" w:id="0">
    <w:p w14:paraId="3845895B" w14:textId="77777777" w:rsidR="00CB7E42" w:rsidRDefault="00CB7E42">
      <w:r>
        <w:continuationSeparator/>
      </w:r>
    </w:p>
  </w:endnote>
  <w:endnote w:type="continuationNotice" w:id="1">
    <w:p w14:paraId="1C0B3C37" w14:textId="77777777" w:rsidR="00CB7E42" w:rsidRDefault="00CB7E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DAA839" w14:textId="77777777" w:rsidR="00CB7E42" w:rsidRDefault="00CB7E42">
      <w:r>
        <w:separator/>
      </w:r>
    </w:p>
  </w:footnote>
  <w:footnote w:type="continuationSeparator" w:id="0">
    <w:p w14:paraId="708599CA" w14:textId="77777777" w:rsidR="00CB7E42" w:rsidRDefault="00CB7E42">
      <w:r>
        <w:continuationSeparator/>
      </w:r>
    </w:p>
  </w:footnote>
  <w:footnote w:type="continuationNotice" w:id="1">
    <w:p w14:paraId="03D76D94" w14:textId="77777777" w:rsidR="00CB7E42" w:rsidRDefault="00CB7E4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msName" w:val="VERSEON"/>
    <w:docVar w:name="DocAuthor" w:val="Arie Meijvogel"/>
    <w:docVar w:name="DocDuplex" w:val="DUPLEX_DEFAULT"/>
    <w:docVar w:name="DocIndex" w:val="0000"/>
    <w:docVar w:name="DocPrinter" w:val="NOPRINTER"/>
    <w:docVar w:name="DocReg" w:val="0"/>
    <w:docVar w:name="DocType" w:val="INT"/>
    <w:docVar w:name="DocumentLanguage" w:val="nl-NL"/>
    <w:docVar w:name="IW_Generated" w:val="True"/>
    <w:docVar w:name="mitStyleTemplates" w:val="|"/>
    <w:docVar w:name="mitXMLOut" w:val="&lt;?xml version=&quot;1.0&quot; encoding=&quot;UTF-8&quot; ?&gt;_x000d__x000a_&lt;MITOUTPUT&gt;&lt;Korte_Omschrijving id=&quot;VVF1F33E640D358744B13FFCBDE23E8B5D&quot; prop=&quot;&quot; def=&quot;&quot; dst=&quot;0&quot; changed=&quot;false&quot; &gt;Verdichtingsvisie&lt;/Korte_Omschrijving&gt;_x000d__x000a_&lt;Omschrijving id=&quot;VVBEA983F8BE3DDB4EABAC86893232F74B&quot; prop=&quot;&quot; def=&quot;&quot; dst=&quot;0&quot; changed=&quot;false&quot; &gt;&lt;/Omschrijving&gt;_x000d__x000a_&lt;Programma id=&quot;VVECA305F982ADB7478B15696A8C1EBE98&quot; prop=&quot;&quot; def=&quot;&quot; dst=&quot;0&quot; changed=&quot;true&quot; &gt;Volkshuisvesting, ruimtelijke ordening en stedelijke vernieuwing&lt;/Programma&gt;_x000d__x000a_&lt;Portefeuillehouder id=&quot;VV4B2A404038CCC44CA7EFBB768F17E476&quot; prop=&quot;&quot; def=&quot;&quot; dst=&quot;0&quot; changed=&quot;true&quot; &gt;Mostert&lt;/Portefeuillehouder&gt;_x000d__x000a_&lt;UnitCluster id=&quot;VV17CA0F2701D1A3428779EE1F1EC1060F&quot; prop=&quot;&quot; def=&quot;&quot; dst=&quot;0&quot; changed=&quot;true&quot; &gt;Cluster Beleid Fysieke Omgeving&lt;/UnitCluster&gt;_x000d__x000a_&lt;Contactpersoon id=&quot;VVB41265AF37A84DBCA6C1AE88E8761036&quot; prop=&quot;&quot; def=&quot;&quot; dst=&quot;0&quot; changed=&quot;false&quot; &gt;Frank van Oosten&lt;/Contactpersoon&gt;_x000d__x000a_&lt;Datum id=&quot;VV07ADF99CECC18D41B34672C562D6F2CB&quot; prop=&quot;&quot; def=&quot;&quot; dst=&quot;0&quot; changed=&quot;false&quot; &gt;7 september 2021&lt;/Datum&gt;_x000d__x000a_&lt;Dossier id=&quot;VVF3EBDF5113B01E42AE9A434679B6B6D2&quot; prop=&quot;&quot; def=&quot;&quot; dst=&quot;0&quot; changed=&quot;false&quot; &gt;&lt;/Dossier&gt;_x000d__x000a_&lt;/MITOUTPUT&gt;"/>
    <w:docVar w:name="tblConditionalFields" w:val="&lt;?xml version=&quot;1.0&quot; encoding=&quot;utf-16&quot;?&gt;_x000d__x000a_&lt;ArrayOfConditionalField xmlns:xsi=&quot;http://www.w3.org/2001/XMLSchema-instance&quot; xmlns:xsd=&quot;http://www.w3.org/2001/XMLSchema&quot; /&gt;"/>
    <w:docVar w:name="tblDef" w:val="&lt;?xml version=&quot;1.0&quot; encoding=&quot;utf-16&quot;?&gt;&lt;ArrayOfQuestionGroup xmlns:xsi=&quot;http://www.w3.org/2001/XMLSchema-instance&quot; xmlns:xsd=&quot;http://www.w3.org/2001/XMLSchema&quot;&gt;&lt;QuestionGroup&gt;&lt;GroupID&gt;GR4E7A875BA7D50A4CAF116DCAEB97453B&lt;/GroupID&gt;&lt;GroupName&gt;LTA Raad&lt;/GroupName&gt;&lt;GroupDescription /&gt;&lt;GroupIndex&gt;1&lt;/GroupIndex&gt;&lt;GroupFields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Korte Omschrijving&lt;/FieldPrompt&gt;&lt;FieldIndex&gt;0&lt;/FieldIndex&gt;&lt;FieldDescription&gt;Geef hier een korte omschrijving van het onderwerp voor de Raad.&lt;/FieldDescription&gt;&lt;FieldName&gt;Korte_Omschrijving&lt;/FieldName&gt;&lt;FieldID&gt;VVF1F33E640D358744B13FFCBDE23E8B5D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Omschrijving&lt;/FieldPrompt&gt;&lt;FieldIndex&gt;1&lt;/FieldIndex&gt;&lt;FieldDescription&gt;Geef hier de omschrijving in een aantal regels.&lt;/FieldDescription&gt;&lt;FieldName&gt;Omschrijving&lt;/FieldName&gt;&lt;FieldID&gt;VVBEA983F8BE3DDB4EABAC86893232F74B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Bestuur en ondersteuning&lt;/ValueExValue&gt;&lt;ValueName&gt;Bestuur en ondersteuning&lt;/ValueName&gt;&lt;ValueParentID&gt;VV1BB7C95F775042E796F23A4987AE1B73&lt;/ValueParentID&gt;&lt;ValueID&gt;D123E301D5944EE3885A4561CA3B18DA~0&lt;/ValueID&gt;&lt;/QuestionValue&gt;&lt;QuestionValue&gt;&lt;ValueData xsi:nil=&quot;true&quot; /&gt;&lt;FollowUpFields /&gt;&lt;ValueIndex&gt;1&lt;/ValueIndex&gt;&lt;ValueExValue&gt;Economie&lt;/ValueExValue&gt;&lt;ValueName&gt;Economie&lt;/ValueName&gt;&lt;ValueParentID&gt;VV1BB7C95F775042E796F23A4987AE1B73&lt;/ValueParentID&gt;&lt;ValueID&gt;DA97BA6834ED4A8EB391B4D2591AD84F~0&lt;/ValueID&gt;&lt;/QuestionValue&gt;&lt;QuestionValue&gt;&lt;ValueData xsi:nil=&quot;true&quot; /&gt;&lt;FollowUpFields /&gt;&lt;ValueIndex&gt;2&lt;/ValueIndex&gt;&lt;ValueExValue&gt;Onderwijs&lt;/ValueExValue&gt;&lt;ValueName&gt;Onderwijs&lt;/ValueName&gt;&lt;ValueParentID&gt;VV1BB7C95F775042E796F23A4987AE1B73&lt;/ValueParentID&gt;&lt;ValueID&gt;6E8869D1FDE84D46A5BD7811AD0F7F5B~0&lt;/ValueID&gt;&lt;/QuestionValue&gt;&lt;QuestionValue&gt;&lt;ValueData xsi:nil=&quot;true&quot; /&gt;&lt;FollowUpFields /&gt;&lt;ValueIndex&gt;3&lt;/ValueIndex&gt;&lt;ValueExValue&gt;Sociaal domein&lt;/ValueExValue&gt;&lt;ValueName&gt;Sociaal domein&lt;/ValueName&gt;&lt;ValueParentID&gt;VV1BB7C95F775042E796F23A4987AE1B73&lt;/ValueParentID&gt;&lt;ValueID&gt;7AC9184947294A16B2D42B6D5E7BC73E~0&lt;/ValueID&gt;&lt;/QuestionValue&gt;&lt;QuestionValue&gt;&lt;ValueData xsi:nil=&quot;true&quot; /&gt;&lt;FollowUpFields /&gt;&lt;ValueIndex&gt;4&lt;/ValueIndex&gt;&lt;ValueExValue&gt;Sport, cultuur en recreatie&lt;/ValueExValue&gt;&lt;ValueName&gt;Sport, cultuur en recreatie&lt;/ValueName&gt;&lt;ValueParentID&gt;VV1BB7C95F775042E796F23A4987AE1B73&lt;/ValueParentID&gt;&lt;ValueID&gt;F2E5BF22FC09458182F490E2EA7177B5~0&lt;/ValueID&gt;&lt;/QuestionValue&gt;&lt;QuestionValue&gt;&lt;ValueData xsi:nil=&quot;true&quot; /&gt;&lt;FollowUpFields /&gt;&lt;ValueIndex&gt;5&lt;/ValueIndex&gt;&lt;ValueExValue&gt;Veiligheid&lt;/ValueExValue&gt;&lt;ValueName&gt;Veiligheid&lt;/ValueName&gt;&lt;ValueParentID&gt;VV1BB7C95F775042E796F23A4987AE1B73&lt;/ValueParentID&gt;&lt;ValueID&gt;0602D5F740DA472186BC46ABD22CF565~0&lt;/ValueID&gt;&lt;/QuestionValue&gt;&lt;QuestionValue&gt;&lt;ValueData xsi:nil=&quot;true&quot; /&gt;&lt;FollowUpFields /&gt;&lt;ValueIndex&gt;6&lt;/ValueIndex&gt;&lt;ValueExValue&gt;Verkeer, vervoer en waterstaat&lt;/ValueExValue&gt;&lt;ValueName&gt;Verkeer, vervoer en waterstaat&lt;/ValueName&gt;&lt;ValueParentID&gt;VV1BB7C95F775042E796F23A4987AE1B73&lt;/ValueParentID&gt;&lt;ValueID&gt;2332AA1896904C0F9100DD88700AE008~0&lt;/ValueID&gt;&lt;/QuestionValue&gt;&lt;QuestionValue&gt;&lt;ValueData xsi:nil=&quot;true&quot; /&gt;&lt;FollowUpFields /&gt;&lt;ValueIndex&gt;7&lt;/ValueIndex&gt;&lt;ValueExValue&gt;Volksgezondheid en milieu&lt;/ValueExValue&gt;&lt;ValueName&gt;Volksgezondheid en milieu&lt;/ValueName&gt;&lt;ValueParentID&gt;VV1BB7C95F775042E796F23A4987AE1B73&lt;/ValueParentID&gt;&lt;ValueID&gt;A56B6CFF9F5F4038A78F9E19EF0B5CC2~0&lt;/ValueID&gt;&lt;/QuestionValue&gt;&lt;QuestionValue&gt;&lt;ValueData xsi:nil=&quot;true&quot; /&gt;&lt;FollowUpFields /&gt;&lt;ValueIndex&gt;8&lt;/ValueIndex&gt;&lt;ValueExValue&gt;Volkshuisvesting, ruimtelijke ordening en stedelijke vernieuwing&lt;/ValueExValue&gt;&lt;ValueName&gt;Volkshuisvesting, ruimtelijke ordening en stedelijke vernieuwing&lt;/ValueName&gt;&lt;ValueParentID&gt;VV1BB7C95F775042E796F23A4987AE1B73&lt;/ValueParentID&gt;&lt;ValueID&gt;AB6C91B96B7A4765B6C8732DF5C97BEB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rogramma&lt;/FieldPrompt&gt;&lt;FieldIndex&gt;2&lt;/FieldIndex&gt;&lt;FieldDescription&gt;Selecteer het programma waaronder dit onderwerp valt.&lt;/FieldDescription&gt;&lt;FieldName&gt;Programma&lt;/FieldName&gt;&lt;FieldID&gt;VVECA305F982ADB7478B15696A8C1EBE98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Visser&lt;/ValueExValue&gt;&lt;ValueName&gt;Visser&lt;/ValueName&gt;&lt;ValueParentID&gt;VV5BEBB395E8F64F65B535D6BE044E4E78&lt;/ValueParentID&gt;&lt;ValueID&gt;B39405BE3A047E46B785C976870C6048~0&lt;/ValueID&gt;&lt;/QuestionValue&gt;&lt;QuestionValue&gt;&lt;ValueData xsi:nil=&quot;true&quot; /&gt;&lt;FollowUpFields /&gt;&lt;ValueIndex&gt;1&lt;/ValueIndex&gt;&lt;ValueExValue&gt;Helden&lt;/ValueExValue&gt;&lt;ValueName&gt;Helden&lt;/ValueName&gt;&lt;ValueParentID&gt;VV5BEBB395E8F64F65B535D6BE044E4E78&lt;/ValueParentID&gt;&lt;ValueID&gt;B9895D467767074A9DA133A2E840656C~0&lt;/ValueID&gt;&lt;/QuestionValue&gt;&lt;QuestionValue&gt;&lt;ValueData xsi:nil=&quot;true&quot; /&gt;&lt;FollowUpFields /&gt;&lt;ValueIndex&gt;2&lt;/ValueIndex&gt;&lt;ValueExValue&gt;Knape&lt;/ValueExValue&gt;&lt;ValueName&gt;Knape&lt;/ValueName&gt;&lt;ValueParentID&gt;VV5BEBB395E8F64F65B535D6BE044E4E78&lt;/ValueParentID&gt;&lt;ValueID&gt;8D06B3A180A2724DBF4D0D557ACB4052~0&lt;/ValueID&gt;&lt;/QuestionValue&gt;&lt;QuestionValue&gt;&lt;ValueData xsi:nil=&quot;true&quot; /&gt;&lt;FollowUpFields /&gt;&lt;ValueIndex&gt;3&lt;/ValueIndex&gt;&lt;ValueExValue&gt;Mostert&lt;/ValueExValue&gt;&lt;ValueName&gt;Mostert&lt;/ValueName&gt;&lt;ValueParentID&gt;VV5BEBB395E8F64F65B535D6BE044E4E78&lt;/ValueParentID&gt;&lt;ValueID&gt;8F8000CB8CDBEF419EF0B7395A71653C~0&lt;/ValueID&gt;&lt;/QuestionValue&gt;&lt;QuestionValue&gt;&lt;ValueData xsi:nil=&quot;true&quot; /&gt;&lt;FollowUpFields /&gt;&lt;ValueIndex&gt;4&lt;/ValueIndex&gt;&lt;ValueExValue&gt;Nagtegaal&lt;/ValueExValue&gt;&lt;ValueName&gt;Nagtegaal&lt;/ValueName&gt;&lt;ValueParentID&gt;VV5BEBB395E8F64F65B535D6BE044E4E78&lt;/ValueParentID&gt;&lt;ValueID&gt;DDD6F3BBD2C3D54E89CE646809E25DEE~0&lt;/ValueID&gt;&lt;/QuestionValue&gt;&lt;QuestionValue&gt;&lt;ValueData xsi:nil=&quot;true&quot; /&gt;&lt;FollowUpFields /&gt;&lt;ValueIndex&gt;5&lt;/ValueIndex&gt;&lt;ValueExValue&gt;Starkenburg&lt;/ValueExValue&gt;&lt;ValueName&gt;Starkenburg&lt;/ValueName&gt;&lt;ValueParentID&gt;VV5BEBB395E8F64F65B535D6BE044E4E78&lt;/ValueParentID&gt;&lt;ValueID&gt;9D66479B9DCD4712BFC8501E7230497F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Portefeuillehouder&lt;/FieldPrompt&gt;&lt;FieldIndex&gt;3&lt;/FieldIndex&gt;&lt;FieldDescription&gt;Selecteer de portefeuillehouder waaronder dit onderwerp valt.&lt;/FieldDescription&gt;&lt;FieldName&gt;Portefeuillehouder&lt;/FieldName&gt;&lt;FieldID&gt;VV4B2A404038CCC44CA7EFBB768F17E476&lt;/FieldID&gt;&lt;FieldXpath /&gt;&lt;FieldXpathAlternatives /&gt;&lt;FieldLinkedProp /&gt;&lt;/QuestionField&gt;&lt;QuestionField&gt;&lt;FieldMask /&gt;&lt;FieldListSettings&gt;&lt;DisplayDirection&gt;Vertical&lt;/DisplayDirection&gt;&lt;/FieldListSettings&gt;&lt;FieldValues&gt;&lt;QuestionValue&gt;&lt;ValueData xsi:nil=&quot;true&quot; /&gt;&lt;FollowUpFields /&gt;&lt;ValueIndex&gt;0&lt;/ValueIndex&gt;&lt;ValueExValue&gt;Cluster Beleid Sociale Leefomgeving&lt;/ValueExValue&gt;&lt;ValueName&gt;Cluster Beleid Sociale Leefomgeving&lt;/ValueName&gt;&lt;ValueParentID&gt;VV37586E32B5ED48C19BEC537B4C0296B5&lt;/ValueParentID&gt;&lt;ValueID&gt;F80357F87CE1405E94BE82EB72EAE999~0&lt;/ValueID&gt;&lt;/QuestionValue&gt;&lt;QuestionValue&gt;&lt;ValueData xsi:nil=&quot;true&quot; /&gt;&lt;FollowUpFields /&gt;&lt;ValueIndex&gt;1&lt;/ValueIndex&gt;&lt;ValueExValue&gt;Cluster Wijkteam&lt;/ValueExValue&gt;&lt;ValueName&gt;Cluster Wijkteam&lt;/ValueName&gt;&lt;ValueParentID&gt;VV37586E32B5ED48C19BEC537B4C0296B5&lt;/ValueParentID&gt;&lt;ValueID&gt;C32ED482D9F842BE9393EBAECD81CEBA~0&lt;/ValueID&gt;&lt;/QuestionValue&gt;&lt;QuestionValue&gt;&lt;ValueData xsi:nil=&quot;true&quot; /&gt;&lt;FollowUpFields /&gt;&lt;ValueIndex&gt;2&lt;/ValueIndex&gt;&lt;ValueExValue&gt;Cluster Servicepunt&lt;/ValueExValue&gt;&lt;ValueName&gt;Cluster Servicepunt&lt;/ValueName&gt;&lt;ValueParentID&gt;VV37586E32B5ED48C19BEC537B4C0296B5&lt;/ValueParentID&gt;&lt;ValueID&gt;B7B4F5CCCC204785AB69D97C1328E4CE~0&lt;/ValueID&gt;&lt;/QuestionValue&gt;&lt;QuestionValue&gt;&lt;ValueData xsi:nil=&quot;true&quot; /&gt;&lt;FollowUpFields /&gt;&lt;ValueIndex&gt;3&lt;/ValueIndex&gt;&lt;ValueExValue&gt;Cluster Muziekschool&lt;/ValueExValue&gt;&lt;ValueName&gt;Cluster Muziekschool&lt;/ValueName&gt;&lt;ValueParentID&gt;VV37586E32B5ED48C19BEC537B4C0296B5&lt;/ValueParentID&gt;&lt;ValueID&gt;168D3070D35B4408932A17A2214B0934~0&lt;/ValueID&gt;&lt;/QuestionValue&gt;&lt;QuestionValue&gt;&lt;ValueData xsi:nil=&quot;true&quot; /&gt;&lt;FollowUpFields /&gt;&lt;ValueIndex&gt;4&lt;/ValueIndex&gt;&lt;ValueExValue&gt;Cluster Beleid Fysieke Omgeving&lt;/ValueExValue&gt;&lt;ValueName&gt;Cluster Beleid Fysieke Omgeving&lt;/ValueName&gt;&lt;ValueParentID&gt;VV37586E32B5ED48C19BEC537B4C0296B5&lt;/ValueParentID&gt;&lt;ValueID&gt;67BD37FACA3345908D44A0BAA2925CCA~0&lt;/ValueID&gt;&lt;/QuestionValue&gt;&lt;QuestionValue&gt;&lt;ValueData xsi:nil=&quot;true&quot; /&gt;&lt;FollowUpFields /&gt;&lt;ValueIndex&gt;5&lt;/ValueIndex&gt;&lt;ValueExValue&gt;Cluster Vergunningen Toezicht en Handhaving&lt;/ValueExValue&gt;&lt;ValueName&gt;Cluster Vergunningen Toezicht en Handhaving&lt;/ValueName&gt;&lt;ValueParentID&gt;VV37586E32B5ED48C19BEC537B4C0296B5&lt;/ValueParentID&gt;&lt;ValueID&gt;E08602B8BC614D8F9007F6A072D635C3~0&lt;/ValueID&gt;&lt;/QuestionValue&gt;&lt;QuestionValue&gt;&lt;ValueData xsi:nil=&quot;true&quot; /&gt;&lt;FollowUpFields /&gt;&lt;ValueIndex&gt;6&lt;/ValueIndex&gt;&lt;ValueExValue&gt;Cluster Dagelijks Beheer&lt;/ValueExValue&gt;&lt;ValueName&gt;Cluster Dagelijks Beheer&lt;/ValueName&gt;&lt;ValueParentID&gt;VV37586E32B5ED48C19BEC537B4C0296B5&lt;/ValueParentID&gt;&lt;ValueID&gt;1AD1CC1E0E0B47708AA9D23953005CE5~0&lt;/ValueID&gt;&lt;/QuestionValue&gt;&lt;QuestionValue&gt;&lt;ValueData xsi:nil=&quot;true&quot; /&gt;&lt;FollowUpFields /&gt;&lt;ValueIndex&gt;7&lt;/ValueIndex&gt;&lt;ValueExValue&gt;Cluster Planmatig Beheer&lt;/ValueExValue&gt;&lt;ValueName&gt;Cluster Planmatig Beheer&lt;/ValueName&gt;&lt;ValueParentID&gt;VV37586E32B5ED48C19BEC537B4C0296B5&lt;/ValueParentID&gt;&lt;ValueID&gt;E37B0D7F3909405086CBE75365FDAB85~0&lt;/ValueID&gt;&lt;/QuestionValue&gt;&lt;QuestionValue&gt;&lt;ValueData xsi:nil=&quot;true&quot; /&gt;&lt;FollowUpFields /&gt;&lt;ValueIndex&gt;8&lt;/ValueIndex&gt;&lt;ValueExValue&gt;Cluster Projecten Programma's en Opgaven&lt;/ValueExValue&gt;&lt;ValueName&gt;Cluster Projecten Programma's en Opgaven&lt;/ValueName&gt;&lt;ValueParentID&gt;VV37586E32B5ED48C19BEC537B4C0296B5&lt;/ValueParentID&gt;&lt;ValueID&gt;D88D1E8372054A5684BBE65E9ADF74C4~0&lt;/ValueID&gt;&lt;/QuestionValue&gt;&lt;QuestionValue&gt;&lt;ValueData xsi:nil=&quot;true&quot; /&gt;&lt;FollowUpFields /&gt;&lt;ValueIndex&gt;9&lt;/ValueIndex&gt;&lt;ValueExValue&gt;Cluster Informatie &amp;amp; Automatisering&lt;/ValueExValue&gt;&lt;ValueName&gt;Cluster Informatie &amp;amp; Automatisering&lt;/ValueName&gt;&lt;ValueParentID&gt;VV37586E32B5ED48C19BEC537B4C0296B5&lt;/ValueParentID&gt;&lt;ValueID&gt;0D1D2B65107E47539450BFEA7848E2EE~0&lt;/ValueID&gt;&lt;/QuestionValue&gt;&lt;QuestionValue&gt;&lt;ValueData xsi:nil=&quot;true&quot; /&gt;&lt;FollowUpFields /&gt;&lt;ValueIndex&gt;10&lt;/ValueIndex&gt;&lt;ValueExValue&gt;Cluster Financiën&lt;/ValueExValue&gt;&lt;ValueName&gt;Cluster Financiën&lt;/ValueName&gt;&lt;ValueParentID&gt;VV37586E32B5ED48C19BEC537B4C0296B5&lt;/ValueParentID&gt;&lt;ValueID&gt;042323D6CA034691BF3CD50251256A4A~0&lt;/ValueID&gt;&lt;/QuestionValue&gt;&lt;QuestionValue&gt;&lt;ValueData xsi:nil=&quot;true&quot; /&gt;&lt;FollowUpFields /&gt;&lt;ValueIndex&gt;11&lt;/ValueIndex&gt;&lt;ValueExValue&gt;Cluster Externe en Interne Dienstverlening&lt;/ValueExValue&gt;&lt;ValueName&gt;Cluster Externe en Interne Dienstverlening&lt;/ValueName&gt;&lt;ValueParentID&gt;VV37586E32B5ED48C19BEC537B4C0296B5&lt;/ValueParentID&gt;&lt;ValueID&gt;44EE55D724514053AB8058E2A57A4F9D~0&lt;/ValueID&gt;&lt;/QuestionValue&gt;&lt;QuestionValue&gt;&lt;ValueData xsi:nil=&quot;true&quot; /&gt;&lt;FollowUpFields /&gt;&lt;ValueIndex&gt;12&lt;/ValueIndex&gt;&lt;ValueExValue&gt;Unit Concernzaken &amp;amp; Advies&lt;/ValueExValue&gt;&lt;ValueName&gt;Unit Concernzaken &amp;amp; Advies&lt;/ValueName&gt;&lt;ValueParentID&gt;VV37586E32B5ED48C19BEC537B4C0296B5&lt;/ValueParentID&gt;&lt;ValueID&gt;F50CA42568A644269F2F8986E1720A84~0&lt;/ValueID&gt;&lt;/QuestionValue&gt;&lt;QuestionValue&gt;&lt;ValueData xsi:nil=&quot;true&quot; /&gt;&lt;FollowUpFields /&gt;&lt;ValueIndex&gt;13&lt;/ValueIndex&gt;&lt;ValueExValue&gt;Unit Communicatie en Wijkregie&lt;/ValueExValue&gt;&lt;ValueName&gt;Unit Communicatie en Wijkregie&lt;/ValueName&gt;&lt;ValueParentID&gt;VV37586E32B5ED48C19BEC537B4C0296B5&lt;/ValueParentID&gt;&lt;ValueID&gt;63C0C4D2571047588662A7F930E20949~0&lt;/ValueID&gt;&lt;/QuestionValue&gt;&lt;QuestionValue&gt;&lt;ValueData xsi:nil=&quot;true&quot; /&gt;&lt;FollowUpFields /&gt;&lt;ValueIndex&gt;14&lt;/ValueIndex&gt;&lt;ValueExValue&gt;Unit HRM&lt;/ValueExValue&gt;&lt;ValueName&gt;Unit HRM&lt;/ValueName&gt;&lt;ValueParentID&gt;VV37586E32B5ED48C19BEC537B4C0296B5&lt;/ValueParentID&gt;&lt;ValueID&gt;F02B4D6432024A27B27CBA39460AC84A~0&lt;/ValueID&gt;&lt;/QuestionValue&gt;&lt;QuestionValue&gt;&lt;ValueData xsi:nil=&quot;true&quot; /&gt;&lt;FollowUpFields /&gt;&lt;ValueIndex&gt;15&lt;/ValueIndex&gt;&lt;ValueExValue&gt;Unit Inkoop Juridische Zaken&lt;/ValueExValue&gt;&lt;ValueName&gt;Unit Inkoop Juridische Zaken&lt;/ValueName&gt;&lt;ValueParentID&gt;VV37586E32B5ED48C19BEC537B4C0296B5&lt;/ValueParentID&gt;&lt;ValueID&gt;4645C83333644DC2AF0BEB0F889D0818~0&lt;/ValueID&gt;&lt;/QuestionValue&gt;&lt;/FieldValues&gt;&lt;FieldMerge&gt;false&lt;/FieldMerge&gt;&lt;FieldParent&gt;GR4E7A875BA7D50A4CAF116DCAEB97453B&lt;/FieldParent&gt;&lt;FieldRun&gt;0&lt;/FieldRun&gt;&lt;FieldDataSource&gt;0&lt;/FieldDataSource&gt;&lt;FieldList&gt;3&lt;/FieldList&gt;&lt;FieldRequired&gt;3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1&lt;/FieldDataType&gt;&lt;FieldTip /&gt;&lt;FieldPrompt&gt;Afdeling&lt;/FieldPrompt&gt;&lt;FieldIndex&gt;4&lt;/FieldIndex&gt;&lt;FieldDescription&gt;Selecteer het Cluster / Unit die verantwoordelijk is voor dit onderwerp.&lt;/FieldDescription&gt;&lt;FieldName&gt;UnitCluster&lt;/FieldName&gt;&lt;FieldID&gt;VV17CA0F2701D1A3428779EE1F1EC1060F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 /&gt;&lt;FieldIndex&gt;5&lt;/FieldIndex&gt;&lt;FieldDescription /&gt;&lt;FieldName&gt;Contactpersoon&lt;/FieldName&gt;&lt;FieldID&gt;VVB41265AF37A84DBCA6C1AE88E8761036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d MMMM yyyy&lt;/FieldFormat&gt;&lt;FieldDataType&gt;2&lt;/FieldDataType&gt;&lt;FieldTip /&gt;&lt;FieldPrompt&gt;Datum&lt;/FieldPrompt&gt;&lt;FieldIndex&gt;6&lt;/FieldIndex&gt;&lt;FieldDescription&gt;Selecteer hier de geplande datum voor behandeling van het raadsvoorstel in de raad.&lt;/FieldDescription&gt;&lt;FieldName&gt;Datum&lt;/FieldName&gt;&lt;FieldID&gt;VV07ADF99CECC18D41B34672C562D6F2CB&lt;/FieldID&gt;&lt;FieldXpath /&gt;&lt;FieldXpathAlternatives /&gt;&lt;FieldLinkedProp /&gt;&lt;/QuestionField&gt;&lt;QuestionField&gt;&lt;FieldMask /&gt;&lt;FieldListSettings&gt;&lt;DisplayDirection&gt;Vertical&lt;/DisplayDirection&gt;&lt;/FieldListSettings&gt;&lt;FieldValues /&gt;&lt;FieldMerge&gt;false&lt;/FieldMerge&gt;&lt;FieldParent&gt;GR4E7A875BA7D50A4CAF116DCAEB97453B&lt;/FieldParent&gt;&lt;FieldRun&gt;0&lt;/FieldRun&gt;&lt;FieldDataSource&gt;0&lt;/FieldDataSource&gt;&lt;FieldList&gt;0&lt;/FieldList&gt;&lt;FieldRequired&gt;0&lt;/FieldRequired&gt;&lt;FieldLen&gt;-1&lt;/FieldLen&gt;&lt;FieldHelp /&gt;&lt;FieldDocProp /&gt;&lt;FieldEmptyDate&gt;false&lt;/FieldEmptyDate&gt;&lt;FieldDefault xsi:type=&quot;xsd:string&quot;&gt;&lt;/FieldDefault&gt;&lt;FieldFormat&gt;geen&lt;/FieldFormat&gt;&lt;FieldDataType&gt;0&lt;/FieldDataType&gt;&lt;FieldTip /&gt;&lt;FieldPrompt&gt;Dossier&lt;/FieldPrompt&gt;&lt;FieldIndex&gt;7&lt;/FieldIndex&gt;&lt;FieldDescription&gt;Vermeld indien aanwezig de belangrijkste stukken, bij voorkeur via een  hyperlink en waar mogelijk in de naam voorzien van het desbetreffende zaaknummer.&lt;/FieldDescription&gt;&lt;FieldName&gt;Dossier&lt;/FieldName&gt;&lt;FieldID&gt;VVF3EBDF5113B01E42AE9A434679B6B6D2&lt;/FieldID&gt;&lt;FieldXpath /&gt;&lt;FieldXpathAlternatives /&gt;&lt;FieldLinkedProp /&gt;&lt;/QuestionField&gt;&lt;/GroupFields&gt;&lt;IsRepeatingGroup&gt;false&lt;/IsRepeatingGroup&gt;&lt;/QuestionGroup&gt;&lt;/ArrayOfQuestionGroup&gt;"/>
    <w:docVar w:name="tblLabels" w:val="&lt;?xml version=&quot;1.0&quot; encoding=&quot;utf-16&quot;?&gt;_x000d__x000a_&lt;ArrayOfIWLabel xmlns:xsi=&quot;http://www.w3.org/2001/XMLSchema-instance&quot; xmlns:xsd=&quot;http://www.w3.org/2001/XMLSchema&quot; /&gt;"/>
    <w:docVar w:name="tblLanguage" w:val="&lt;?xml version=&quot;1.0&quot; encoding=&quot;utf-16&quot;?&gt;_x000d__x000a_&lt;ProjectLanguageValues xmlns:xsi=&quot;http://www.w3.org/2001/XMLSchema-instance&quot; xmlns:xsd=&quot;http://www.w3.org/2001/XMLSchema&quot;&gt;_x000d__x000a_  &lt;FIELDS&gt;_x000d__x000a_    &lt;FIELD&gt;_x000d__x000a_      &lt;ID&gt;VVB41265AF37A84DBCA6C1AE88E8761036&lt;/ID&gt;_x000d__x000a_      &lt;PROMPT&gt;_x000d__x000a_        &lt;NLNL&gt;Contactpersoo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PROMPT&gt;_x000d__x000a_      &lt;FIELDDESC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ECA305F982ADB7478B15696A8C1EBE98&lt;/ID&gt;_x000d__x000a_      &lt;PROMPT&gt;_x000d__x000a_        &lt;NLNL&gt;Programma&lt;/NLNL&gt;_x000d__x000a_        &lt;NLBE /&gt;_x000d__x000a_        &lt;FRFR /&gt;_x000d__x000a_        &lt;FRBE /&gt;_x000d__x000a_        &lt;ENUS&gt;Programma&lt;/ENUS&gt;_x000d__x000a_        &lt;DEDE&gt;Programma&lt;/DEDE&gt;_x000d__x000a_        &lt;DADK /&gt;_x000d__x000a_        &lt;PLPL /&gt;_x000d__x000a_        &lt;SVSE /&gt;_x000d__x000a_        &lt;EN&gt;Programma&lt;/EN&gt;_x000d__x000a_      &lt;/PROMPT&gt;_x000d__x000a_      &lt;FIELDDESC&gt;_x000d__x000a_        &lt;NLNL&gt;Selecteer het programma waaronder dit onderwerp valt.&lt;/NLNL&gt;_x000d__x000a_        &lt;NLBE /&gt;_x000d__x000a_        &lt;FRFR /&gt;_x000d__x000a_        &lt;FRBE /&gt;_x000d__x000a_        &lt;ENUS&gt;Selecteer het programma waaronder dit onderwerp valt.&lt;/ENUS&gt;_x000d__x000a_        &lt;DEDE&gt;Selecteer het programma waaronder dit onderwerp valt.&lt;/DEDE&gt;_x000d__x000a_        &lt;DADK /&gt;_x000d__x000a_        &lt;PLPL /&gt;_x000d__x000a_        &lt;SVSE /&gt;_x000d__x000a_        &lt;EN&gt;Selecteer het programma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4B2A404038CCC44CA7EFBB768F17E476&lt;/ID&gt;_x000d__x000a_      &lt;PROMPT&gt;_x000d__x000a_        &lt;NLNL&gt;Portefeuillehouder&lt;/NLNL&gt;_x000d__x000a_        &lt;NLBE /&gt;_x000d__x000a_        &lt;FRFR /&gt;_x000d__x000a_        &lt;FRBE /&gt;_x000d__x000a_        &lt;ENUS&gt;Portefeuillehouder&lt;/ENUS&gt;_x000d__x000a_        &lt;DEDE&gt;Portefeuillehouder&lt;/DEDE&gt;_x000d__x000a_        &lt;DADK /&gt;_x000d__x000a_        &lt;PLPL /&gt;_x000d__x000a_        &lt;SVSE /&gt;_x000d__x000a_        &lt;EN&gt;Portefeuillehouder&lt;/EN&gt;_x000d__x000a_      &lt;/PROMPT&gt;_x000d__x000a_      &lt;FIELDDESC&gt;_x000d__x000a_        &lt;NLNL&gt;Selecteer de portefeuillehouder waaronder dit onderwerp valt.&lt;/NLNL&gt;_x000d__x000a_        &lt;NLBE /&gt;_x000d__x000a_        &lt;FRFR /&gt;_x000d__x000a_        &lt;FRBE /&gt;_x000d__x000a_        &lt;ENUS&gt;Selecteer de portefeuillehouder waaronder dit onderwerp valt.&lt;/ENUS&gt;_x000d__x000a_        &lt;DEDE&gt;Selecteer de portefeuillehouder waaronder dit onderwerp valt.&lt;/DEDE&gt;_x000d__x000a_        &lt;DADK /&gt;_x000d__x000a_        &lt;PLPL /&gt;_x000d__x000a_        &lt;SVSE /&gt;_x000d__x000a_        &lt;EN&gt;Selecteer de portefeuillehouder waaronder dit onderwerp valt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  &lt;FIELD&gt;_x000d__x000a_      &lt;ID&gt;VV17CA0F2701D1A3428779EE1F1EC1060F&lt;/ID&gt;_x000d__x000a_      &lt;PROMPT&gt;_x000d__x000a_        &lt;NLNL&gt;Unit/Cluster&lt;/NLNL&gt;_x000d__x000a_        &lt;NLBE /&gt;_x000d__x000a_        &lt;FRFR /&gt;_x000d__x000a_        &lt;FRBE /&gt;_x000d__x000a_        &lt;ENUS&gt;Afdeling&lt;/ENUS&gt;_x000d__x000a_        &lt;DEDE&gt;Afdeling&lt;/DEDE&gt;_x000d__x000a_        &lt;DADK /&gt;_x000d__x000a_        &lt;PLPL /&gt;_x000d__x000a_        &lt;SVSE /&gt;_x000d__x000a_        &lt;EN&gt;Afdeling&lt;/EN&gt;_x000d__x000a_      &lt;/PROMPT&gt;_x000d__x000a_      &lt;FIELDDESC&gt;_x000d__x000a_        &lt;NLNL&gt;Selecteer het Cluster / Unit die verantwoordelijk is voor dit onderwerp.&lt;/NLNL&gt;_x000d__x000a_        &lt;NLBE /&gt;_x000d__x000a_        &lt;FRFR /&gt;_x000d__x000a_        &lt;FRBE /&gt;_x000d__x000a_        &lt;ENUS&gt;Selecteer de afdeling die verantwoordelijk is voor dit onderwerp.&lt;/ENUS&gt;_x000d__x000a_        &lt;DEDE&gt;Selecteer de afdeling die verantwoordelijk is voor dit onderwerp.&lt;/DEDE&gt;_x000d__x000a_        &lt;DADK /&gt;_x000d__x000a_        &lt;PLPL /&gt;_x000d__x000a_        &lt;SVSE /&gt;_x000d__x000a_        &lt;EN&gt;Selecteer de afdeling die verantwoordelijk is voor dit onderwerp.&lt;/EN&gt;_x000d__x000a_      &lt;/FIELDDESC&gt;_x000d__x000a_      &lt;TI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TIP&gt;_x000d__x000a_      &lt;HELP&gt;_x000d__x000a_        &lt;NLNL /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HELP&gt;_x000d__x000a_    &lt;/FIELD&gt;_x000d__x000a_  &lt;/FIELDS&gt;_x000d__x000a_  &lt;FORMS /&gt;_x000d__x000a_  &lt;VALUES&gt;_x000d__x000a_    &lt;VALUE&gt;_x000d__x000a_      &lt;ID&gt;E4323239E8A2F74685AC16E1E146274E~0&lt;/ID&gt;_x000d__x000a_      &lt;VALUESINGLE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SINGLE&gt;_x000d__x000a_      &lt;VALUEEX&gt;_x000d__x000a_        &lt;NLNL&gt;Wonen en Ruimte&lt;/NLNL&gt;_x000d__x000a_        &lt;NLBE /&gt;_x000d__x000a_        &lt;FRFR /&gt;_x000d__x000a_        &lt;FRBE /&gt;_x000d__x000a_        &lt;ENUS&gt;Wonen en Ruimte&lt;/ENUS&gt;_x000d__x000a_        &lt;DEDE&gt;Wonen en Ruimte&lt;/DEDE&gt;_x000d__x000a_        &lt;DADK /&gt;_x000d__x000a_        &lt;PLPL /&gt;_x000d__x000a_        &lt;SVSE /&gt;_x000d__x000a_        &lt;EN&gt;Wonen en Ruimte&lt;/EN&gt;_x000d__x000a_      &lt;/VALUEEX&gt;_x000d__x000a_    &lt;/VALUE&gt;_x000d__x000a_    &lt;VALUE&gt;_x000d__x000a_      &lt;ID&gt;B913E09D26204349AB78F8F10D30E0C0~0&lt;/ID&gt;_x000d__x000a_      &lt;VALUESINGLE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SINGLE&gt;_x000d__x000a_      &lt;VALUEEX&gt;_x000d__x000a_        &lt;NLNL&gt;Economie en toerisme&lt;/NLNL&gt;_x000d__x000a_        &lt;NLBE /&gt;_x000d__x000a_        &lt;FRFR /&gt;_x000d__x000a_        &lt;FRBE /&gt;_x000d__x000a_        &lt;ENUS&gt;Economie en toerisme&lt;/ENUS&gt;_x000d__x000a_        &lt;DEDE&gt;Economie en toerisme&lt;/DEDE&gt;_x000d__x000a_        &lt;DADK /&gt;_x000d__x000a_        &lt;PLPL /&gt;_x000d__x000a_        &lt;SVSE /&gt;_x000d__x000a_        &lt;EN&gt;Economie en toerisme&lt;/EN&gt;_x000d__x000a_      &lt;/VALUEEX&gt;_x000d__x000a_    &lt;/VALUE&gt;_x000d__x000a_    &lt;VALUE&gt;_x000d__x000a_      &lt;ID&gt;A3A06E5A7116D04D99E969000403FCAD~0&lt;/ID&gt;_x000d__x000a_      &lt;VALUESINGLE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SINGLE&gt;_x000d__x000a_      &lt;VALUEEX&gt;_x000d__x000a_        &lt;NLNL&gt;Cultuur, recreatie en sport&lt;/NLNL&gt;_x000d__x000a_        &lt;NLBE /&gt;_x000d__x000a_        &lt;FRFR /&gt;_x000d__x000a_        &lt;FRBE /&gt;_x000d__x000a_        &lt;ENUS&gt;Cultuur, recreatie en sport&lt;/ENUS&gt;_x000d__x000a_        &lt;DEDE&gt;Cultuur, recreatie en sport&lt;/DEDE&gt;_x000d__x000a_        &lt;DADK /&gt;_x000d__x000a_        &lt;PLPL /&gt;_x000d__x000a_        &lt;SVSE /&gt;_x000d__x000a_        &lt;EN&gt;Cultuur, recreatie en sport&lt;/EN&gt;_x000d__x000a_      &lt;/VALUEEX&gt;_x000d__x000a_    &lt;/VALUE&gt;_x000d__x000a_    &lt;VALUE&gt;_x000d__x000a_      &lt;ID&gt;D17A0292382C3645A812CDAC9A295D4F~0&lt;/ID&gt;_x000d__x000a_      &lt;VALUESINGLE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SINGLE&gt;_x000d__x000a_      &lt;VALUEEX&gt;_x000d__x000a_        &lt;NLNL&gt;Zorg, welzijn, werk en inkomen&lt;/NLNL&gt;_x000d__x000a_        &lt;NLBE /&gt;_x000d__x000a_        &lt;FRFR /&gt;_x000d__x000a_        &lt;FRBE /&gt;_x000d__x000a_        &lt;ENUS&gt;Zorg, welzijn, werk en inkomen&lt;/ENUS&gt;_x000d__x000a_        &lt;DEDE&gt;Zorg, welzijn, werk en inkomen&lt;/DEDE&gt;_x000d__x000a_        &lt;DADK /&gt;_x000d__x000a_        &lt;PLPL /&gt;_x000d__x000a_        &lt;SVSE /&gt;_x000d__x000a_        &lt;EN&gt;Zorg, welzijn, werk en inkomen&lt;/EN&gt;_x000d__x000a_      &lt;/VALUEEX&gt;_x000d__x000a_    &lt;/VALUE&gt;_x000d__x000a_    &lt;VALUE&gt;_x000d__x000a_      &lt;ID&gt;0797D396F9CBB340B0E1411D8E992779~0&lt;/ID&gt;_x000d__x000a_      &lt;VALUESINGLE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SINGLE&gt;_x000d__x000a_      &lt;VALUEEX&gt;_x000d__x000a_        &lt;NLNL&gt;Onderwijs en educatie&lt;/NLNL&gt;_x000d__x000a_        &lt;NLBE /&gt;_x000d__x000a_        &lt;FRFR /&gt;_x000d__x000a_        &lt;FRBE /&gt;_x000d__x000a_        &lt;ENUS&gt;Onderwijs en educatie&lt;/ENUS&gt;_x000d__x000a_        &lt;DEDE&gt;Onderwijs en educatie&lt;/DEDE&gt;_x000d__x000a_        &lt;DADK /&gt;_x000d__x000a_        &lt;PLPL /&gt;_x000d__x000a_        &lt;SVSE /&gt;_x000d__x000a_        &lt;EN&gt;Onderwijs en educatie&lt;/EN&gt;_x000d__x000a_      &lt;/VALUEEX&gt;_x000d__x000a_    &lt;/VALUE&gt;_x000d__x000a_    &lt;VALUE&gt;_x000d__x000a_      &lt;ID&gt;82A9D18D31CD1D428AFD7140F57373FC~0&lt;/ID&gt;_x000d__x000a_      &lt;VALUESINGLE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SINGLE&gt;_x000d__x000a_      &lt;VALUEEX&gt;_x000d__x000a_        &lt;NLNL&gt;Wegen, verkeer en vervoer&lt;/NLNL&gt;_x000d__x000a_        &lt;NLBE /&gt;_x000d__x000a_        &lt;FRFR /&gt;_x000d__x000a_        &lt;FRBE /&gt;_x000d__x000a_        &lt;ENUS&gt;Wegen, verkeer en vervoer&lt;/ENUS&gt;_x000d__x000a_        &lt;DEDE&gt;Wegen, verkeer en vervoer&lt;/DEDE&gt;_x000d__x000a_        &lt;DADK /&gt;_x000d__x000a_        &lt;PLPL /&gt;_x000d__x000a_        &lt;SVSE /&gt;_x000d__x000a_        &lt;EN&gt;Wegen, verkeer en vervoer&lt;/EN&gt;_x000d__x000a_      &lt;/VALUEEX&gt;_x000d__x000a_    &lt;/VALUE&gt;_x000d__x000a_    &lt;VALUE&gt;_x000d__x000a_      &lt;ID&gt;9666179132ADC34A973A74E046C99883~0&lt;/ID&gt;_x000d__x000a_      &lt;VALUESINGLE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SINGLE&gt;_x000d__x000a_      &lt;VALUEEX&gt;_x000d__x000a_        &lt;NLNL&gt;Groen, water en milieu&lt;/NLNL&gt;_x000d__x000a_        &lt;NLBE /&gt;_x000d__x000a_        &lt;FRFR /&gt;_x000d__x000a_        &lt;FRBE /&gt;_x000d__x000a_        &lt;ENUS&gt;Groen, water en milieu&lt;/ENUS&gt;_x000d__x000a_        &lt;DEDE&gt;Groen, water en milieu&lt;/DEDE&gt;_x000d__x000a_        &lt;DADK /&gt;_x000d__x000a_        &lt;PLPL /&gt;_x000d__x000a_        &lt;SVSE /&gt;_x000d__x000a_        &lt;EN&gt;Groen, water en milieu&lt;/EN&gt;_x000d__x000a_      &lt;/VALUEEX&gt;_x000d__x000a_    &lt;/VALUE&gt;_x000d__x000a_    &lt;VALUE&gt;_x000d__x000a_      &lt;ID&gt;B67510204F439D48A50B63BC686A2F53~0&lt;/ID&gt;_x000d__x000a_      &lt;VALUESINGLE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SINGLE&gt;_x000d__x000a_      &lt;VALUEEX&gt;_x000d__x000a_        &lt;NLNL&gt;Veiligheid&lt;/NLNL&gt;_x000d__x000a_        &lt;NLBE /&gt;_x000d__x000a_        &lt;FRFR /&gt;_x000d__x000a_        &lt;FRBE /&gt;_x000d__x000a_        &lt;ENUS&gt;Veiligheid&lt;/ENUS&gt;_x000d__x000a_        &lt;DEDE&gt;Veiligheid&lt;/DEDE&gt;_x000d__x000a_        &lt;DADK /&gt;_x000d__x000a_        &lt;PLPL /&gt;_x000d__x000a_        &lt;SVSE /&gt;_x000d__x000a_        &lt;EN&gt;Veiligheid&lt;/EN&gt;_x000d__x000a_      &lt;/VALUEEX&gt;_x000d__x000a_    &lt;/VALUE&gt;_x000d__x000a_    &lt;VALUE&gt;_x000d__x000a_      &lt;ID&gt;B14F669585CE384AB55D7A226E5A5D40~0&lt;/ID&gt;_x000d__x000a_      &lt;VALUESINGLE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SINGLE&gt;_x000d__x000a_      &lt;VALUEEX&gt;_x000d__x000a_        &lt;NLNL&gt;Burger en Bestuur&lt;/NLNL&gt;_x000d__x000a_        &lt;NLBE /&gt;_x000d__x000a_        &lt;FRFR /&gt;_x000d__x000a_        &lt;FRBE /&gt;_x000d__x000a_        &lt;ENUS&gt;Burger en Bestuur&lt;/ENUS&gt;_x000d__x000a_        &lt;DEDE&gt;Burger en Bestuur&lt;/DEDE&gt;_x000d__x000a_        &lt;DADK /&gt;_x000d__x000a_        &lt;PLPL /&gt;_x000d__x000a_        &lt;SVSE /&gt;_x000d__x000a_        &lt;EN&gt;Burger en Bestuur&lt;/EN&gt;_x000d__x000a_      &lt;/VALUEEX&gt;_x000d__x000a_    &lt;/VALUE&gt;_x000d__x000a_    &lt;VALUE&gt;_x000d__x000a_      &lt;ID&gt;D123E301D5944EE3885A4561CA3B18DA~0&lt;/ID&gt;_x000d__x000a_      &lt;VALUESINGLE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Bestuur en ondersteu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A97BA6834ED4A8EB391B4D2591AD84F~0&lt;/ID&gt;_x000d__x000a_      &lt;VALUESINGLE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Econom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E8869D1FDE84D46A5BD7811AD0F7F5B~0&lt;/ID&gt;_x000d__x000a_      &lt;VALUESINGLE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Onderwij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7AC9184947294A16B2D42B6D5E7BC73E~0&lt;/ID&gt;_x000d__x000a_      &lt;VALUESINGLE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ociaal domei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2E5BF22FC09458182F490E2EA7177B5~0&lt;/ID&gt;_x000d__x000a_      &lt;VALUESINGLE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port, cultuur en recreat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602D5F740DA472186BC46ABD22CF565~0&lt;/ID&gt;_x000d__x000a_      &lt;VALUESINGLE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iligheid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2332AA1896904C0F9100DD88700AE008~0&lt;/ID&gt;_x000d__x000a_      &lt;VALUESINGLE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erkeer, vervoer en waterstaa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56B6CFF9F5F4038A78F9E19EF0B5CC2~0&lt;/ID&gt;_x000d__x000a_      &lt;VALUESINGLE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gezondheid en milieu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AB6C91B96B7A4765B6C8732DF5C97BEB~0&lt;/ID&gt;_x000d__x000a_      &lt;VALUESINGLE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Volkshuisvesting, ruimtelijke ordening en stedelijke vernieuw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39405BE3A047E46B785C976870C6048~0&lt;/ID&gt;_x000d__x000a_      &lt;VALUESINGLE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SINGLE&gt;_x000d__x000a_      &lt;VALUEEX&gt;_x000d__x000a_        &lt;NLNL&gt;Visser&lt;/NLNL&gt;_x000d__x000a_        &lt;NLBE /&gt;_x000d__x000a_        &lt;FRFR /&gt;_x000d__x000a_        &lt;FRBE /&gt;_x000d__x000a_        &lt;ENUS&gt;Wienen&lt;/ENUS&gt;_x000d__x000a_        &lt;DEDE&gt;Wienen&lt;/DEDE&gt;_x000d__x000a_        &lt;DADK /&gt;_x000d__x000a_        &lt;PLPL /&gt;_x000d__x000a_        &lt;SVSE /&gt;_x000d__x000a_        &lt;EN&gt;Wienen&lt;/EN&gt;_x000d__x000a_      &lt;/VALUEEX&gt;_x000d__x000a_    &lt;/VALUE&gt;_x000d__x000a_    &lt;VALUE&gt;_x000d__x000a_      &lt;ID&gt;B9895D467767074A9DA133A2E840656C~0&lt;/ID&gt;_x000d__x000a_      &lt;VALUESINGLE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SINGLE&gt;_x000d__x000a_      &lt;VALUEEX&gt;_x000d__x000a_        &lt;NLNL&gt;Helden&lt;/NLNL&gt;_x000d__x000a_        &lt;NLBE /&gt;_x000d__x000a_        &lt;FRFR /&gt;_x000d__x000a_        &lt;FRBE /&gt;_x000d__x000a_        &lt;ENUS&gt;Binnendijk&lt;/ENUS&gt;_x000d__x000a_        &lt;DEDE&gt;Binnendijk&lt;/DEDE&gt;_x000d__x000a_        &lt;DADK /&gt;_x000d__x000a_        &lt;PLPL /&gt;_x000d__x000a_        &lt;SVSE /&gt;_x000d__x000a_        &lt;EN&gt;Binnendijk&lt;/EN&gt;_x000d__x000a_      &lt;/VALUEEX&gt;_x000d__x000a_    &lt;/VALUE&gt;_x000d__x000a_    &lt;VALUE&gt;_x000d__x000a_      &lt;ID&gt;8D06B3A180A2724DBF4D0D557ACB4052~0&lt;/ID&gt;_x000d__x000a_      &lt;VALUESINGLE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SINGLE&gt;_x000d__x000a_      &lt;VALUEEX&gt;_x000d__x000a_        &lt;NLNL&gt;Knape&lt;/NLNL&gt;_x000d__x000a_        &lt;NLBE /&gt;_x000d__x000a_        &lt;FRFR /&gt;_x000d__x000a_        &lt;FRBE /&gt;_x000d__x000a_        &lt;ENUS&gt;Mostert&lt;/ENUS&gt;_x000d__x000a_        &lt;DEDE&gt;Mostert&lt;/DEDE&gt;_x000d__x000a_        &lt;DADK /&gt;_x000d__x000a_        &lt;PLPL /&gt;_x000d__x000a_        &lt;SVSE /&gt;_x000d__x000a_        &lt;EN&gt;Mostert&lt;/EN&gt;_x000d__x000a_      &lt;/VALUEEX&gt;_x000d__x000a_    &lt;/VALUE&gt;_x000d__x000a_    &lt;VALUE&gt;_x000d__x000a_      &lt;ID&gt;8F8000CB8CDBEF419EF0B7395A71653C~0&lt;/ID&gt;_x000d__x000a_      &lt;VALUESINGLE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SINGLE&gt;_x000d__x000a_      &lt;VALUEEX&gt;_x000d__x000a_        &lt;NLNL&gt;Mostert&lt;/NLNL&gt;_x000d__x000a_        &lt;NLBE /&gt;_x000d__x000a_        &lt;FRFR /&gt;_x000d__x000a_        &lt;FRBE /&gt;_x000d__x000a_        &lt;ENUS&gt;Udo&lt;/ENUS&gt;_x000d__x000a_        &lt;DEDE&gt;Udo&lt;/DEDE&gt;_x000d__x000a_        &lt;DADK /&gt;_x000d__x000a_        &lt;PLPL /&gt;_x000d__x000a_        &lt;SVSE /&gt;_x000d__x000a_        &lt;EN&gt;Udo&lt;/EN&gt;_x000d__x000a_      &lt;/VALUEEX&gt;_x000d__x000a_    &lt;/VALUE&gt;_x000d__x000a_    &lt;VALUE&gt;_x000d__x000a_      &lt;ID&gt;DDD6F3BBD2C3D54E89CE646809E25DEE~0&lt;/ID&gt;_x000d__x000a_      &lt;VALUESINGLE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SINGLE&gt;_x000d__x000a_      &lt;VALUEEX&gt;_x000d__x000a_        &lt;NLNL&gt;Nagtegaal&lt;/NLNL&gt;_x000d__x000a_        &lt;NLBE /&gt;_x000d__x000a_        &lt;FRFR /&gt;_x000d__x000a_        &lt;FRBE /&gt;_x000d__x000a_        &lt;ENUS&gt;Van Duijn&lt;/ENUS&gt;_x000d__x000a_        &lt;DEDE&gt;Van Duijn&lt;/DEDE&gt;_x000d__x000a_        &lt;DADK /&gt;_x000d__x000a_        &lt;PLPL /&gt;_x000d__x000a_        &lt;SVSE /&gt;_x000d__x000a_        &lt;EN&gt;Van Duijn&lt;/EN&gt;_x000d__x000a_      &lt;/VALUEEX&gt;_x000d__x000a_    &lt;/VALUE&gt;_x000d__x000a_    &lt;VALUE&gt;_x000d__x000a_      &lt;ID&gt;9D66479B9DCD4712BFC8501E7230497F~0&lt;/ID&gt;_x000d__x000a_      &lt;VALUESINGLE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Starkenbur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A702D80C84051439A1AF2BA64571BE0~0&lt;/ID&gt;_x000d__x000a_      &lt;VALUESINGLE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SINGLE&gt;_x000d__x000a_      &lt;VALUEEX&gt;_x000d__x000a_        &lt;NLNL&gt;Bedrijfsvoering&lt;/NLNL&gt;_x000d__x000a_        &lt;NLBE /&gt;_x000d__x000a_        &lt;FRFR /&gt;_x000d__x000a_        &lt;FRBE /&gt;_x000d__x000a_        &lt;ENUS&gt;Bedrijfsvoering&lt;/ENUS&gt;_x000d__x000a_        &lt;DEDE&gt;Bedrijfsvoering&lt;/DEDE&gt;_x000d__x000a_        &lt;DADK /&gt;_x000d__x000a_        &lt;PLPL /&gt;_x000d__x000a_        &lt;SVSE /&gt;_x000d__x000a_        &lt;EN&gt;Bedrijfsvoering&lt;/EN&gt;_x000d__x000a_      &lt;/VALUEEX&gt;_x000d__x000a_    &lt;/VALUE&gt;_x000d__x000a_    &lt;VALUE&gt;_x000d__x000a_      &lt;ID&gt;BCE7D2A5F22084459F4E70989A4A5220~0&lt;/ID&gt;_x000d__x000a_      &lt;VALUESINGLE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SINGLE&gt;_x000d__x000a_      &lt;VALUEEX&gt;_x000d__x000a_        &lt;NLNL&gt;Beheer en Vastgoed&lt;/NLNL&gt;_x000d__x000a_        &lt;NLBE /&gt;_x000d__x000a_        &lt;FRFR /&gt;_x000d__x000a_        &lt;FRBE /&gt;_x000d__x000a_        &lt;ENUS&gt;Beheer en Vastgoed&lt;/ENUS&gt;_x000d__x000a_        &lt;DEDE&gt;Beheer en Vastgoed&lt;/DEDE&gt;_x000d__x000a_        &lt;DADK /&gt;_x000d__x000a_        &lt;PLPL /&gt;_x000d__x000a_        &lt;SVSE /&gt;_x000d__x000a_        &lt;EN&gt;Beheer en Vastgoed&lt;/EN&gt;_x000d__x000a_      &lt;/VALUEEX&gt;_x000d__x000a_    &lt;/VALUE&gt;_x000d__x000a_    &lt;VALUE&gt;_x000d__x000a_      &lt;ID&gt;B22E5D5EE886394A9EC47E2CFF13AFC5~0&lt;/ID&gt;_x000d__x000a_      &lt;VALUESINGLE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SINGLE&gt;_x000d__x000a_      &lt;VALUEEX&gt;_x000d__x000a_        &lt;NLNL&gt;Concernstaf&lt;/NLNL&gt;_x000d__x000a_        &lt;NLBE /&gt;_x000d__x000a_        &lt;FRFR /&gt;_x000d__x000a_        &lt;FRBE /&gt;_x000d__x000a_        &lt;ENUS&gt;Concernstaf&lt;/ENUS&gt;_x000d__x000a_        &lt;DEDE&gt;Concernstaf&lt;/DEDE&gt;_x000d__x000a_        &lt;DADK /&gt;_x000d__x000a_        &lt;PLPL /&gt;_x000d__x000a_        &lt;SVSE /&gt;_x000d__x000a_        &lt;EN&gt;Concernstaf&lt;/EN&gt;_x000d__x000a_      &lt;/VALUEEX&gt;_x000d__x000a_    &lt;/VALUE&gt;_x000d__x000a_    &lt;VALUE&gt;_x000d__x000a_      &lt;ID&gt;03F3112DFF730543B20D5BF3A51A4EE4~0&lt;/ID&gt;_x000d__x000a_      &lt;VALUESINGLE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SINGLE&gt;_x000d__x000a_      &lt;VALUEEX&gt;_x000d__x000a_        &lt;NLNL&gt;Dienstverlening&lt;/NLNL&gt;_x000d__x000a_        &lt;NLBE /&gt;_x000d__x000a_        &lt;FRFR /&gt;_x000d__x000a_        &lt;FRBE /&gt;_x000d__x000a_        &lt;ENUS&gt;Dienstverlening&lt;/ENUS&gt;_x000d__x000a_        &lt;DEDE&gt;Dienstverlening&lt;/DEDE&gt;_x000d__x000a_        &lt;DADK /&gt;_x000d__x000a_        &lt;PLPL /&gt;_x000d__x000a_        &lt;SVSE /&gt;_x000d__x000a_        &lt;EN&gt;Dienstverlening&lt;/EN&gt;_x000d__x000a_      &lt;/VALUEEX&gt;_x000d__x000a_    &lt;/VALUE&gt;_x000d__x000a_    &lt;VALUE&gt;_x000d__x000a_      &lt;ID&gt;5BC60CF5B4DA2746AE1E87A56A6A3B8F~0&lt;/ID&gt;_x000d__x000a_      &lt;VALUESINGLE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SINGLE&gt;_x000d__x000a_      &lt;VALUEEX&gt;_x000d__x000a_        &lt;NLNL&gt;Facilitaire Dienstverlening&lt;/NLNL&gt;_x000d__x000a_        &lt;NLBE /&gt;_x000d__x000a_        &lt;FRFR /&gt;_x000d__x000a_        &lt;FRBE /&gt;_x000d__x000a_        &lt;ENUS&gt;Facilitaire Dienstverlening&lt;/ENUS&gt;_x000d__x000a_        &lt;DEDE&gt;Facilitaire Dienstverlening&lt;/DEDE&gt;_x000d__x000a_        &lt;DADK /&gt;_x000d__x000a_        &lt;PLPL /&gt;_x000d__x000a_        &lt;SVSE /&gt;_x000d__x000a_        &lt;EN&gt;Facilitaire Dienstverlening&lt;/EN&gt;_x000d__x000a_      &lt;/VALUEEX&gt;_x000d__x000a_    &lt;/VALUE&gt;_x000d__x000a_    &lt;VALUE&gt;_x000d__x000a_      &lt;ID&gt;229336507DFBEC4687553F2196EE0CCF~0&lt;/ID&gt;_x000d__x000a_      &lt;VALUESINGLE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SINGLE&gt;_x000d__x000a_      &lt;VALUEEX&gt;_x000d__x000a_        &lt;NLNL&gt;Flexafdeling&lt;/NLNL&gt;_x000d__x000a_        &lt;NLBE /&gt;_x000d__x000a_        &lt;FRFR /&gt;_x000d__x000a_        &lt;FRBE /&gt;_x000d__x000a_        &lt;ENUS&gt;Flexafdeling&lt;/ENUS&gt;_x000d__x000a_        &lt;DEDE&gt;Flexafdeling&lt;/DEDE&gt;_x000d__x000a_        &lt;DADK /&gt;_x000d__x000a_        &lt;PLPL /&gt;_x000d__x000a_        &lt;SVSE /&gt;_x000d__x000a_        &lt;EN&gt;Flexafdeling&lt;/EN&gt;_x000d__x000a_      &lt;/VALUEEX&gt;_x000d__x000a_    &lt;/VALUE&gt;_x000d__x000a_    &lt;VALUE&gt;_x000d__x000a_      &lt;ID&gt;B3C2B5EB189C53459D7279FF7F0A8580~0&lt;/ID&gt;_x000d__x000a_      &lt;VALUESINGLE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SINGLE&gt;_x000d__x000a_      &lt;VALUEEX&gt;_x000d__x000a_        &lt;NLNL&gt;Griffie&lt;/NLNL&gt;_x000d__x000a_        &lt;NLBE /&gt;_x000d__x000a_        &lt;FRFR /&gt;_x000d__x000a_        &lt;FRBE /&gt;_x000d__x000a_        &lt;ENUS&gt;Griffie&lt;/ENUS&gt;_x000d__x000a_        &lt;DEDE&gt;Griffie&lt;/DEDE&gt;_x000d__x000a_        &lt;DADK /&gt;_x000d__x000a_        &lt;PLPL /&gt;_x000d__x000a_        &lt;SVSE /&gt;_x000d__x000a_        &lt;EN&gt;Griffie&lt;/EN&gt;_x000d__x000a_      &lt;/VALUEEX&gt;_x000d__x000a_    &lt;/VALUE&gt;_x000d__x000a_    &lt;VALUE&gt;_x000d__x000a_      &lt;ID&gt;ECD9C74E2D7A114CAAD1E7574044EC8E~0&lt;/ID&gt;_x000d__x000a_      &lt;VALUESINGLE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SINGLE&gt;_x000d__x000a_      &lt;VALUEEX&gt;_x000d__x000a_        &lt;NLNL&gt;Projecten&lt;/NLNL&gt;_x000d__x000a_        &lt;NLBE /&gt;_x000d__x000a_        &lt;FRFR /&gt;_x000d__x000a_        &lt;FRBE /&gt;_x000d__x000a_        &lt;ENUS&gt;Projecten&lt;/ENUS&gt;_x000d__x000a_        &lt;DEDE&gt;Projecten&lt;/DEDE&gt;_x000d__x000a_        &lt;DADK /&gt;_x000d__x000a_        &lt;PLPL /&gt;_x000d__x000a_        &lt;SVSE /&gt;_x000d__x000a_        &lt;EN&gt;Projecten&lt;/EN&gt;_x000d__x000a_      &lt;/VALUEEX&gt;_x000d__x000a_    &lt;/VALUE&gt;_x000d__x000a_    &lt;VALUE&gt;_x000d__x000a_      &lt;ID&gt;0F179F6B269D4B4B9E6845AEE87157A2~0&lt;/ID&gt;_x000d__x000a_      &lt;VALUESINGLE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SINGLE&gt;_x000d__x000a_      &lt;VALUEEX&gt;_x000d__x000a_        &lt;NLNL&gt;Ruimte en Veiligheid&lt;/NLNL&gt;_x000d__x000a_        &lt;NLBE /&gt;_x000d__x000a_        &lt;FRFR /&gt;_x000d__x000a_        &lt;FRBE /&gt;_x000d__x000a_        &lt;ENUS&gt;Ruimte en Veiligheid&lt;/ENUS&gt;_x000d__x000a_        &lt;DEDE&gt;Ruimte en Veiligheid&lt;/DEDE&gt;_x000d__x000a_        &lt;DADK /&gt;_x000d__x000a_        &lt;PLPL /&gt;_x000d__x000a_        &lt;SVSE /&gt;_x000d__x000a_        &lt;EN&gt;Ruimte en Veiligheid&lt;/EN&gt;_x000d__x000a_      &lt;/VALUEEX&gt;_x000d__x000a_    &lt;/VALUE&gt;_x000d__x000a_    &lt;VALUE&gt;_x000d__x000a_      &lt;ID&gt;6251340D6F738C4DB8A2AEA3BD77B7A5~0&lt;/ID&gt;_x000d__x000a_      &lt;VALUESINGLE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SINGLE&gt;_x000d__x000a_      &lt;VALUEEX&gt;_x000d__x000a_        &lt;NLNL&gt;Samenleving&lt;/NLNL&gt;_x000d__x000a_        &lt;NLBE /&gt;_x000d__x000a_        &lt;FRFR /&gt;_x000d__x000a_        &lt;FRBE /&gt;_x000d__x000a_        &lt;ENUS&gt;Samenleving&lt;/ENUS&gt;_x000d__x000a_        &lt;DEDE&gt;Samenleving&lt;/DEDE&gt;_x000d__x000a_        &lt;DADK /&gt;_x000d__x000a_        &lt;PLPL /&gt;_x000d__x000a_        &lt;SVSE /&gt;_x000d__x000a_        &lt;EN&gt;Samenleving&lt;/EN&gt;_x000d__x000a_      &lt;/VALUEEX&gt;_x000d__x000a_    &lt;/VALUE&gt;_x000d__x000a_    &lt;VALUE&gt;_x000d__x000a_      &lt;ID&gt;F80357F87CE1405E94BE82EB72EAE999~0&lt;/ID&gt;_x000d__x000a_      &lt;VALUESINGLE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Sociale Leef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C32ED482D9F842BE9393EBAECD81CEBA~0&lt;/ID&gt;_x000d__x000a_      &lt;VALUESINGLE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Wijktea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B7B4F5CCCC204785AB69D97C1328E4CE~0&lt;/ID&gt;_x000d__x000a_      &lt;VALUESINGLE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Servicepunt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68D3070D35B4408932A17A2214B0934~0&lt;/ID&gt;_x000d__x000a_      &lt;VALUESINGLE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Muziekschool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7BD37FACA3345908D44A0BAA2925CCA~0&lt;/ID&gt;_x000d__x000a_      &lt;VALUESINGLE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Beleid Fysieke Omge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08602B8BC614D8F9007F6A072D635C3~0&lt;/ID&gt;_x000d__x000a_      &lt;VALUESINGLE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Vergunningen Toezicht en Handhav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1AD1CC1E0E0B47708AA9D23953005CE5~0&lt;/ID&gt;_x000d__x000a_      &lt;VALUESINGLE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Dagelijks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E37B0D7F3909405086CBE75365FDAB85~0&lt;/ID&gt;_x000d__x000a_      &lt;VALUESINGLE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lanmatig Beheer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D88D1E8372054A5684BBE65E9ADF74C4~0&lt;/ID&gt;_x000d__x000a_      &lt;VALUESINGLE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Projecten Programma's en Opgav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D1D2B65107E47539450BFEA7848E2EE~0&lt;/ID&gt;_x000d__x000a_      &lt;VALUESINGLE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Informatie &amp;amp; Automatiser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042323D6CA034691BF3CD50251256A4A~0&lt;/ID&gt;_x000d__x000a_      &lt;VALUESINGLE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Financië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4EE55D724514053AB8058E2A57A4F9D~0&lt;/ID&gt;_x000d__x000a_      &lt;VALUESINGLE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Cluster Externe en Interne Dienstverlening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50CA42568A644269F2F8986E1720A84~0&lt;/ID&gt;_x000d__x000a_      &lt;VALUESINGLE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ncernzaken &amp;amp; Advies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63C0C4D2571047588662A7F930E20949~0&lt;/ID&gt;_x000d__x000a_      &lt;VALUESINGLE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Communicatie en Wijkregie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F02B4D6432024A27B27CBA39460AC84A~0&lt;/ID&gt;_x000d__x000a_      &lt;VALUESINGLE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HRM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  &lt;VALUE&gt;_x000d__x000a_      &lt;ID&gt;4645C83333644DC2AF0BEB0F889D0818~0&lt;/ID&gt;_x000d__x000a_      &lt;VALUESINGLE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SINGLE&gt;_x000d__x000a_      &lt;VALUEEX&gt;_x000d__x000a_        &lt;NLNL&gt;Unit Inkoop Juridische Zaken&lt;/NLNL&gt;_x000d__x000a_        &lt;NLBE /&gt;_x000d__x000a_        &lt;FRFR /&gt;_x000d__x000a_        &lt;FRBE /&gt;_x000d__x000a_        &lt;ENUS /&gt;_x000d__x000a_        &lt;DEDE /&gt;_x000d__x000a_        &lt;DADK /&gt;_x000d__x000a_        &lt;PLPL /&gt;_x000d__x000a_        &lt;SVSE /&gt;_x000d__x000a_        &lt;EN /&gt;_x000d__x000a_      &lt;/VALUEEX&gt;_x000d__x000a_    &lt;/VALUE&gt;_x000d__x000a_  &lt;/VALUES&gt;_x000d__x000a_  &lt;DESCRIPTIONS&gt;_x000d__x000a_    &lt;NLNL /&gt;_x000d__x000a_    &lt;NLBE /&gt;_x000d__x000a_    &lt;FRFR /&gt;_x000d__x000a_    &lt;FRBE /&gt;_x000d__x000a_    &lt;ENUS /&gt;_x000d__x000a_    &lt;DEDE /&gt;_x000d__x000a_    &lt;DADK /&gt;_x000d__x000a_    &lt;PLPL /&gt;_x000d__x000a_    &lt;SVSE /&gt;_x000d__x000a_    &lt;EN /&gt;_x000d__x000a_  &lt;/DESCRIPTIONS&gt;_x000d__x000a_&lt;/ProjectLanguageValues&gt;"/>
    <w:docVar w:name="TemplateVersion" w:val="3.9.0.18101"/>
  </w:docVars>
  <w:rsids>
    <w:rsidRoot w:val="00B31994"/>
    <w:rsid w:val="00016E29"/>
    <w:rsid w:val="0007096D"/>
    <w:rsid w:val="000C3B94"/>
    <w:rsid w:val="000E739C"/>
    <w:rsid w:val="00105751"/>
    <w:rsid w:val="00117FB9"/>
    <w:rsid w:val="00130733"/>
    <w:rsid w:val="00132431"/>
    <w:rsid w:val="00165DC7"/>
    <w:rsid w:val="0019712D"/>
    <w:rsid w:val="00213E2F"/>
    <w:rsid w:val="00234D1F"/>
    <w:rsid w:val="0026405C"/>
    <w:rsid w:val="00285161"/>
    <w:rsid w:val="002A18B7"/>
    <w:rsid w:val="002C1900"/>
    <w:rsid w:val="002C5873"/>
    <w:rsid w:val="0030456A"/>
    <w:rsid w:val="003606E8"/>
    <w:rsid w:val="00391676"/>
    <w:rsid w:val="003B2410"/>
    <w:rsid w:val="003B2573"/>
    <w:rsid w:val="0048147E"/>
    <w:rsid w:val="004C069A"/>
    <w:rsid w:val="00546635"/>
    <w:rsid w:val="005666F4"/>
    <w:rsid w:val="00572202"/>
    <w:rsid w:val="005D3066"/>
    <w:rsid w:val="005F3950"/>
    <w:rsid w:val="00623396"/>
    <w:rsid w:val="00665E57"/>
    <w:rsid w:val="006F1EC0"/>
    <w:rsid w:val="006F61E4"/>
    <w:rsid w:val="00740B4F"/>
    <w:rsid w:val="007448DC"/>
    <w:rsid w:val="00785A4D"/>
    <w:rsid w:val="00787273"/>
    <w:rsid w:val="007D326D"/>
    <w:rsid w:val="007D3F0E"/>
    <w:rsid w:val="00814A40"/>
    <w:rsid w:val="00840292"/>
    <w:rsid w:val="0087485F"/>
    <w:rsid w:val="008D146B"/>
    <w:rsid w:val="008F02F7"/>
    <w:rsid w:val="00974D05"/>
    <w:rsid w:val="009F2367"/>
    <w:rsid w:val="00A70DB7"/>
    <w:rsid w:val="00A7713C"/>
    <w:rsid w:val="00A91123"/>
    <w:rsid w:val="00B069AB"/>
    <w:rsid w:val="00B31994"/>
    <w:rsid w:val="00B34E66"/>
    <w:rsid w:val="00B8525D"/>
    <w:rsid w:val="00B9458C"/>
    <w:rsid w:val="00BA728E"/>
    <w:rsid w:val="00BD36A9"/>
    <w:rsid w:val="00BD664B"/>
    <w:rsid w:val="00BE1511"/>
    <w:rsid w:val="00C330B8"/>
    <w:rsid w:val="00C93A63"/>
    <w:rsid w:val="00CB7E42"/>
    <w:rsid w:val="00CC2AE3"/>
    <w:rsid w:val="00CD3D00"/>
    <w:rsid w:val="00D56E22"/>
    <w:rsid w:val="00DA6628"/>
    <w:rsid w:val="00E370E1"/>
    <w:rsid w:val="00E8675D"/>
    <w:rsid w:val="00F303F6"/>
    <w:rsid w:val="00F62C16"/>
    <w:rsid w:val="00F81F24"/>
    <w:rsid w:val="00F96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BA656"/>
  <w15:docId w15:val="{8D2C01B0-466B-4914-B8EC-3E1388F50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F3950"/>
    <w:rPr>
      <w:rFonts w:ascii="Arial" w:hAnsi="Arial"/>
      <w:szCs w:val="24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787273"/>
    <w:pPr>
      <w:tabs>
        <w:tab w:val="center" w:pos="4536"/>
        <w:tab w:val="right" w:pos="9072"/>
      </w:tabs>
    </w:pPr>
    <w:rPr>
      <w:rFonts w:ascii="Times New Roman" w:hAnsi="Times New Roman"/>
      <w:sz w:val="24"/>
      <w:lang w:eastAsia="nl-NL"/>
    </w:rPr>
  </w:style>
  <w:style w:type="character" w:customStyle="1" w:styleId="KoptekstChar">
    <w:name w:val="Koptekst Char"/>
    <w:link w:val="Koptekst"/>
    <w:rsid w:val="00787273"/>
    <w:rPr>
      <w:rFonts w:ascii="Times New Roman" w:hAnsi="Times New Roman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CC2AE3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C2AE3"/>
    <w:rPr>
      <w:rFonts w:ascii="Tahoma" w:hAnsi="Tahoma" w:cs="Tahoma"/>
      <w:sz w:val="16"/>
      <w:szCs w:val="16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B3199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1994"/>
    <w:rPr>
      <w:rFonts w:ascii="Arial" w:hAnsi="Arial"/>
      <w:szCs w:val="24"/>
      <w:lang w:eastAsia="en-US"/>
    </w:rPr>
  </w:style>
  <w:style w:type="character" w:styleId="Hyperlink">
    <w:name w:val="Hyperlink"/>
    <w:basedOn w:val="Standaardalinea-lettertype"/>
    <w:uiPriority w:val="99"/>
    <w:unhideWhenUsed/>
    <w:rsid w:val="00BE1511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E15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5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ankoos\AppData\Local\Temp\IW\IWRITER\ALG%20-%20LTA%20Raad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3F3F30B49FB847888A7BE23E68C1BE" ma:contentTypeVersion="17" ma:contentTypeDescription="Een nieuw document maken." ma:contentTypeScope="" ma:versionID="cf35bad1ab939681d1385e1047d5ce0c">
  <xsd:schema xmlns:xsd="http://www.w3.org/2001/XMLSchema" xmlns:xs="http://www.w3.org/2001/XMLSchema" xmlns:p="http://schemas.microsoft.com/office/2006/metadata/properties" xmlns:ns2="30396cdb-89b0-495e-a653-2a371749c127" xmlns:ns3="5ea4b96e-8adf-45be-8012-95a14c156889" xmlns:ns4="8beaf5a2-9f28-42b2-b784-af179056b3d0" targetNamespace="http://schemas.microsoft.com/office/2006/metadata/properties" ma:root="true" ma:fieldsID="2560a2c5f398e151dfdb5e2ea7454efc" ns2:_="" ns3:_="" ns4:_="">
    <xsd:import namespace="30396cdb-89b0-495e-a653-2a371749c127"/>
    <xsd:import namespace="5ea4b96e-8adf-45be-8012-95a14c156889"/>
    <xsd:import namespace="8beaf5a2-9f28-42b2-b784-af179056b3d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i58fc22988b14885a04972eee30888a1" minOccurs="0"/>
                <xsd:element ref="ns4:TaxCatchAll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96cdb-89b0-495e-a653-2a371749c12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 blijven behouden" ma:description="Id behouden tijdens toevoegen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a4b96e-8adf-45be-8012-95a14c156889" elementFormDefault="qualified">
    <xsd:import namespace="http://schemas.microsoft.com/office/2006/documentManagement/types"/>
    <xsd:import namespace="http://schemas.microsoft.com/office/infopath/2007/PartnerControls"/>
    <xsd:element name="i58fc22988b14885a04972eee30888a1" ma:index="11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af5a2-9f28-42b2-b784-af179056b3d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b955003-5c33-4e34-a224-d9a95713ef04}" ma:internalName="TaxCatchAll" ma:showField="CatchAllData" ma:web="30396cdb-89b0-495e-a653-2a371749c1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eaf5a2-9f28-42b2-b784-af179056b3d0" xsi:nil="true"/>
    <lcf76f155ced4ddcb4097134ff3c332f xmlns="5ea4b96e-8adf-45be-8012-95a14c156889">
      <Terms xmlns="http://schemas.microsoft.com/office/infopath/2007/PartnerControls"/>
    </lcf76f155ced4ddcb4097134ff3c332f>
    <i58fc22988b14885a04972eee30888a1 xmlns="5ea4b96e-8adf-45be-8012-95a14c156889">
      <Terms xmlns="http://schemas.microsoft.com/office/infopath/2007/PartnerControls"/>
    </i58fc22988b14885a04972eee30888a1>
    <_dlc_DocId xmlns="30396cdb-89b0-495e-a653-2a371749c127">UYJ5F75EDRYN-1474750884-48222</_dlc_DocId>
    <_dlc_DocIdUrl xmlns="30396cdb-89b0-495e-a653-2a371749c127">
      <Url>https://katwijkzh.sharepoint.com/sites/tkv_energietransitie/_layouts/15/DocIdRedir.aspx?ID=UYJ5F75EDRYN-1474750884-48222</Url>
      <Description>UYJ5F75EDRYN-1474750884-48222</Description>
    </_dlc_DocIdUrl>
  </documentManagement>
</p:properties>
</file>

<file path=customXml/itemProps1.xml><?xml version="1.0" encoding="utf-8"?>
<ds:datastoreItem xmlns:ds="http://schemas.openxmlformats.org/officeDocument/2006/customXml" ds:itemID="{6A4B6B35-5A89-4F34-BF43-041B36FCCF4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F833792-3742-4EB0-B7ED-6EE731E83B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FF38831-09D4-4CD6-AD60-BEB8D062D2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96cdb-89b0-495e-a653-2a371749c127"/>
    <ds:schemaRef ds:uri="5ea4b96e-8adf-45be-8012-95a14c156889"/>
    <ds:schemaRef ds:uri="8beaf5a2-9f28-42b2-b784-af179056b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14139AB-5C59-4A8A-A369-F04C0D3BC1AD}">
  <ds:schemaRefs>
    <ds:schemaRef ds:uri="http://schemas.microsoft.com/office/2006/metadata/properties"/>
    <ds:schemaRef ds:uri="http://schemas.microsoft.com/office/infopath/2007/PartnerControls"/>
    <ds:schemaRef ds:uri="8beaf5a2-9f28-42b2-b784-af179056b3d0"/>
    <ds:schemaRef ds:uri="5ea4b96e-8adf-45be-8012-95a14c156889"/>
    <ds:schemaRef ds:uri="30396cdb-89b0-495e-a653-2a371749c1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ALG - LTA Raad</Template>
  <TotalTime>1</TotalTime>
  <Pages>2</Pages>
  <Words>201</Words>
  <Characters>1325</Characters>
  <Application>Microsoft Office Word</Application>
  <DocSecurity>0</DocSecurity>
  <Lines>73</Lines>
  <Paragraphs>50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van Oosten</dc:creator>
  <cp:keywords/>
  <dc:description/>
  <cp:lastModifiedBy>Erica Verkerk - van de Griend</cp:lastModifiedBy>
  <cp:revision>3</cp:revision>
  <dcterms:created xsi:type="dcterms:W3CDTF">2026-07-09T14:52:00Z</dcterms:created>
  <dcterms:modified xsi:type="dcterms:W3CDTF">2026-07-13T08:48:00Z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0x010100053F3F30B49FB847888A7BE23E68C1BE</vt:lpwstr>
  </property>
  <property fmtid="{D5CDD505-2E9C-101B-9397-08002B2CF9AE}" pid="3" name="MediaServiceImageTags">
    <vt:lpwstr/>
  </property>
  <property fmtid="{D5CDD505-2E9C-101B-9397-08002B2CF9AE}" pid="4" name="_dlc_DocIdItemGuid">
    <vt:lpwstr>aa2e2035-59dc-4ca9-a36e-9576df74084d</vt:lpwstr>
  </property>
  <property fmtid="{D5CDD505-2E9C-101B-9397-08002B2CF9AE}" pid="5" name="Afdeling">
    <vt:lpwstr/>
  </property>
</Properties>
</file>