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4C80571B" w:rsidR="00787273" w:rsidRDefault="00616D83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noProof/>
        </w:rPr>
        <w:drawing>
          <wp:inline distT="0" distB="0" distL="0" distR="0" wp14:anchorId="47F9BB6F" wp14:editId="68A99C0F">
            <wp:extent cx="1342873" cy="489098"/>
            <wp:effectExtent l="0" t="0" r="0" b="6350"/>
            <wp:docPr id="66984115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622" cy="4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A8E0" w14:textId="2D68A920" w:rsidR="00787273" w:rsidRPr="00381985" w:rsidRDefault="00787273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69730B" w:rsidRPr="0069730B">
        <w:rPr>
          <w:rFonts w:ascii="Georgia" w:hAnsi="Georgia" w:cs="Arial"/>
          <w:b/>
          <w:sz w:val="19"/>
          <w:szCs w:val="19"/>
        </w:rPr>
        <w:t>Kredietautorisatie Meeuwenlaan-</w:t>
      </w:r>
      <w:proofErr w:type="spellStart"/>
      <w:r w:rsidR="0069730B" w:rsidRPr="0069730B">
        <w:rPr>
          <w:rFonts w:ascii="Georgia" w:hAnsi="Georgia" w:cs="Arial"/>
          <w:b/>
          <w:sz w:val="19"/>
          <w:szCs w:val="19"/>
        </w:rPr>
        <w:t>Nachtegaallaan</w:t>
      </w:r>
      <w:proofErr w:type="spellEnd"/>
      <w:r w:rsidR="0069730B">
        <w:rPr>
          <w:rFonts w:ascii="Georgia" w:hAnsi="Georgia" w:cs="Arial"/>
          <w:bCs/>
          <w:sz w:val="19"/>
          <w:szCs w:val="19"/>
        </w:rPr>
        <w:t xml:space="preserve"> </w:t>
      </w: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33A21FCD" w:rsidR="00787273" w:rsidRPr="00587111" w:rsidRDefault="00587111" w:rsidP="001744F4">
            <w:pPr>
              <w:rPr>
                <w:rFonts w:ascii="Georgia" w:hAnsi="Georgia" w:cs="Arial"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Cs/>
                <w:sz w:val="19"/>
                <w:szCs w:val="19"/>
              </w:rPr>
              <w:t>H</w:t>
            </w:r>
            <w:r w:rsidRPr="00587111">
              <w:rPr>
                <w:rFonts w:ascii="Georgia" w:hAnsi="Georgia" w:cs="Arial"/>
                <w:bCs/>
                <w:sz w:val="19"/>
                <w:szCs w:val="19"/>
              </w:rPr>
              <w:t xml:space="preserve">et college stelt de raad voor het C-krediet </w:t>
            </w:r>
            <w:r w:rsidR="001459AE">
              <w:rPr>
                <w:rFonts w:ascii="Georgia" w:hAnsi="Georgia" w:cs="Arial"/>
                <w:bCs/>
                <w:sz w:val="19"/>
                <w:szCs w:val="19"/>
              </w:rPr>
              <w:t>‘Meeuwenlaan</w:t>
            </w:r>
            <w:r w:rsidR="00B73CE6">
              <w:rPr>
                <w:rFonts w:ascii="Georgia" w:hAnsi="Georgia" w:cs="Arial"/>
                <w:bCs/>
                <w:sz w:val="19"/>
                <w:szCs w:val="19"/>
              </w:rPr>
              <w:t>-</w:t>
            </w:r>
            <w:proofErr w:type="spellStart"/>
            <w:r w:rsidR="001459AE" w:rsidRPr="006676FB">
              <w:rPr>
                <w:rFonts w:ascii="Georgia" w:hAnsi="Georgia" w:cs="Arial"/>
                <w:bCs/>
                <w:sz w:val="19"/>
                <w:szCs w:val="19"/>
              </w:rPr>
              <w:t>Nachtegaallaan</w:t>
            </w:r>
            <w:proofErr w:type="spellEnd"/>
            <w:r w:rsidRPr="006676FB">
              <w:rPr>
                <w:rFonts w:ascii="Georgia" w:hAnsi="Georgia" w:cs="Arial"/>
                <w:bCs/>
                <w:sz w:val="19"/>
                <w:szCs w:val="19"/>
              </w:rPr>
              <w:t>’</w:t>
            </w:r>
            <w:r w:rsidR="00F9621D" w:rsidRPr="006676FB">
              <w:rPr>
                <w:rFonts w:ascii="Georgia" w:hAnsi="Georgia" w:cs="Arial"/>
                <w:bCs/>
                <w:sz w:val="19"/>
                <w:szCs w:val="19"/>
              </w:rPr>
              <w:t xml:space="preserve"> ad € 66.000</w:t>
            </w:r>
            <w:r w:rsidRPr="006676FB">
              <w:rPr>
                <w:rFonts w:ascii="Georgia" w:hAnsi="Georgia" w:cs="Arial"/>
                <w:bCs/>
                <w:sz w:val="19"/>
                <w:szCs w:val="19"/>
              </w:rPr>
              <w:t xml:space="preserve"> te autoriseren</w:t>
            </w:r>
            <w:r w:rsidRPr="00587111">
              <w:rPr>
                <w:rFonts w:ascii="Georgia" w:hAnsi="Georgia" w:cs="Arial"/>
                <w:bCs/>
                <w:sz w:val="19"/>
                <w:szCs w:val="19"/>
              </w:rPr>
              <w:t xml:space="preserve"> (van C- naar A-krediet) en het totaalkrediet beschikbaar te stellen.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1FCB8391" w:rsidR="00787273" w:rsidRPr="00974D05" w:rsidRDefault="00587111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Verkeer, vervoer en waterstaat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25E0CF00" w:rsidR="00787273" w:rsidRPr="00DA19C3" w:rsidRDefault="0058711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Jacco Knape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6D4DBEE5" w:rsidR="00787273" w:rsidRPr="00DA19C3" w:rsidRDefault="0058711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Planmatig Beheer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748658BF" w:rsidR="00132431" w:rsidRDefault="00A24F95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Jan van der Marel </w: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132431"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39DF9B25" w:rsidR="00787273" w:rsidRPr="00DA19C3" w:rsidRDefault="001459AE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29 mei </w:t>
            </w:r>
            <w:r w:rsidR="00587111">
              <w:rPr>
                <w:rFonts w:ascii="Georgia" w:hAnsi="Georgia" w:cs="Arial"/>
                <w:sz w:val="19"/>
                <w:szCs w:val="19"/>
              </w:rPr>
              <w:t>2026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82EA" w14:textId="2578BD66" w:rsidR="00381985" w:rsidRDefault="00381985" w:rsidP="00587111">
            <w:pPr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Project d</w:t>
            </w:r>
            <w:r w:rsidR="00E250FE" w:rsidRPr="004118F8">
              <w:rPr>
                <w:rFonts w:ascii="Georgia" w:hAnsi="Georgia" w:cs="Arial"/>
                <w:sz w:val="19"/>
                <w:szCs w:val="19"/>
              </w:rPr>
              <w:t>ossiernummer Djuma</w:t>
            </w:r>
            <w:r w:rsidR="004118F8" w:rsidRPr="004118F8">
              <w:rPr>
                <w:rFonts w:ascii="Georgia" w:hAnsi="Georgia" w:cs="Arial"/>
                <w:sz w:val="19"/>
                <w:szCs w:val="19"/>
              </w:rPr>
              <w:t xml:space="preserve"> 3360542</w:t>
            </w:r>
          </w:p>
          <w:p w14:paraId="6336A8FB" w14:textId="167366DA" w:rsidR="00787273" w:rsidRPr="00DA19C3" w:rsidRDefault="00381985" w:rsidP="00587111">
            <w:pPr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Bestuurlijk voorstel dossiernummer </w:t>
            </w:r>
            <w:r w:rsidRPr="00381985">
              <w:rPr>
                <w:rFonts w:ascii="Georgia" w:hAnsi="Georgia" w:cs="Arial"/>
                <w:sz w:val="19"/>
                <w:szCs w:val="19"/>
              </w:rPr>
              <w:t>3985800</w: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572202"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3D4864" w:rsidRPr="002F6E87" w14:paraId="63C52946" w14:textId="77777777" w:rsidTr="003420F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2CA3E4F" w14:textId="77777777" w:rsidR="003D4864" w:rsidRPr="00AF656D" w:rsidRDefault="003D4864" w:rsidP="003420F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3D4864" w:rsidRPr="002F6E87" w14:paraId="69370A93" w14:textId="77777777" w:rsidTr="003420F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54B3" w14:textId="77777777" w:rsidR="003D4864" w:rsidRPr="00DA19C3" w:rsidRDefault="003D4864" w:rsidP="003420F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27-5-2026</w:t>
            </w:r>
          </w:p>
        </w:tc>
      </w:tr>
      <w:tr w:rsidR="003D4864" w:rsidRPr="002F6E87" w14:paraId="5E52730C" w14:textId="77777777" w:rsidTr="003420F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F9DA867" w14:textId="77777777" w:rsidR="003D4864" w:rsidRPr="002F6E87" w:rsidRDefault="003D4864" w:rsidP="003420F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3D4864" w:rsidRPr="002F6E87" w14:paraId="5AC46020" w14:textId="77777777" w:rsidTr="003420F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C14887A" w14:textId="77777777" w:rsidR="003D4864" w:rsidRPr="00106FA2" w:rsidRDefault="003D4864" w:rsidP="003420F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106FA2">
              <w:rPr>
                <w:rFonts w:ascii="Georgia" w:hAnsi="Georgia" w:cs="Arial"/>
                <w:sz w:val="19"/>
                <w:szCs w:val="19"/>
              </w:rPr>
              <w:t>Planning van aanlevering raad is gewijzigd.</w:t>
            </w:r>
          </w:p>
        </w:tc>
      </w:tr>
      <w:tr w:rsidR="003D4864" w:rsidRPr="002F6E87" w14:paraId="6D6E3F67" w14:textId="77777777" w:rsidTr="003420F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AA8811E" w14:textId="77777777" w:rsidR="003D4864" w:rsidRPr="00AF656D" w:rsidRDefault="003D4864" w:rsidP="003420F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3D4864" w:rsidRPr="002F6E87" w14:paraId="7987A33C" w14:textId="77777777" w:rsidTr="003420F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34A6" w14:textId="77777777" w:rsidR="003D4864" w:rsidRPr="00DA19C3" w:rsidRDefault="003D4864" w:rsidP="003420F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26 juni 2026</w:t>
            </w:r>
          </w:p>
        </w:tc>
      </w:tr>
      <w:tr w:rsidR="003D4864" w:rsidRPr="002F6E87" w14:paraId="626029A3" w14:textId="77777777" w:rsidTr="003420F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8E3A51" w14:textId="77777777" w:rsidR="003D4864" w:rsidRPr="00AF656D" w:rsidRDefault="003D4864" w:rsidP="003420F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3D4864" w:rsidRPr="002F6E87" w14:paraId="571356C7" w14:textId="77777777" w:rsidTr="003420F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7DB" w14:textId="77777777" w:rsidR="003D4864" w:rsidRPr="00DA19C3" w:rsidRDefault="003D4864" w:rsidP="003420F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54C19350" w14:textId="77777777" w:rsidR="003D4864" w:rsidRDefault="003D4864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48C3F2D4" w14:textId="77777777" w:rsidR="003D4864" w:rsidRDefault="003D4864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907904" w:rsidRPr="002F6E87" w14:paraId="5BFF450D" w14:textId="77777777" w:rsidTr="00D3022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DFE9DF9" w14:textId="77777777" w:rsidR="00907904" w:rsidRPr="00AF656D" w:rsidRDefault="00907904" w:rsidP="00D3022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907904" w:rsidRPr="002F6E87" w14:paraId="52F6F7A2" w14:textId="77777777" w:rsidTr="00D3022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FDA1" w14:textId="77777777" w:rsidR="00907904" w:rsidRPr="00DA19C3" w:rsidRDefault="00907904" w:rsidP="00D3022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2-6-2026</w:t>
            </w:r>
          </w:p>
        </w:tc>
      </w:tr>
      <w:tr w:rsidR="00907904" w:rsidRPr="002F6E87" w14:paraId="3BBDE5F0" w14:textId="77777777" w:rsidTr="00D30221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786DC4A" w14:textId="77777777" w:rsidR="00907904" w:rsidRPr="002F6E87" w:rsidRDefault="00907904" w:rsidP="00D30221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907904" w:rsidRPr="002F6E87" w14:paraId="30B74FAE" w14:textId="77777777" w:rsidTr="00D30221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F2B06F8" w14:textId="77777777" w:rsidR="00907904" w:rsidRPr="00477A3F" w:rsidRDefault="00907904" w:rsidP="00D3022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477A3F">
              <w:rPr>
                <w:rFonts w:ascii="Georgia" w:hAnsi="Georgia" w:cs="Arial"/>
                <w:sz w:val="19"/>
                <w:szCs w:val="19"/>
              </w:rPr>
              <w:t>Planning aanleveren raad is gewijzigd</w:t>
            </w:r>
            <w:r>
              <w:rPr>
                <w:rFonts w:ascii="Georgia" w:hAnsi="Georgia" w:cs="Arial"/>
                <w:sz w:val="19"/>
                <w:szCs w:val="19"/>
              </w:rPr>
              <w:t xml:space="preserve"> vanwege extra metingen die uitgevoerd worden voor een volledig DO.</w:t>
            </w:r>
          </w:p>
        </w:tc>
      </w:tr>
      <w:tr w:rsidR="00907904" w:rsidRPr="002F6E87" w14:paraId="450B6B1F" w14:textId="77777777" w:rsidTr="00D3022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3789C28" w14:textId="77777777" w:rsidR="00907904" w:rsidRPr="00AF656D" w:rsidRDefault="00907904" w:rsidP="00D3022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907904" w:rsidRPr="002F6E87" w14:paraId="7FC9394E" w14:textId="77777777" w:rsidTr="00D3022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4DC4" w14:textId="77777777" w:rsidR="00907904" w:rsidRPr="00DA19C3" w:rsidRDefault="00907904" w:rsidP="00D3022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17 juli 2026</w:t>
            </w:r>
          </w:p>
        </w:tc>
      </w:tr>
      <w:tr w:rsidR="00907904" w:rsidRPr="002F6E87" w14:paraId="0AA215FC" w14:textId="77777777" w:rsidTr="00D3022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5A8751F" w14:textId="77777777" w:rsidR="00907904" w:rsidRPr="00AF656D" w:rsidRDefault="00907904" w:rsidP="00D3022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907904" w:rsidRPr="002F6E87" w14:paraId="26D09B5D" w14:textId="77777777" w:rsidTr="00D3022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115C" w14:textId="77777777" w:rsidR="00907904" w:rsidRPr="00DA19C3" w:rsidRDefault="00907904" w:rsidP="00D3022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0643B18A" w14:textId="77777777" w:rsidR="00907904" w:rsidRDefault="00907904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712C6451" w14:textId="77777777" w:rsidR="003D4864" w:rsidRDefault="003D4864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29E7A9DF" w:rsidR="00787273" w:rsidRPr="00DA19C3" w:rsidRDefault="00BA3AC5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9 juli 2026</w:t>
            </w: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430530B6" w:rsidR="00787273" w:rsidRPr="00DA19C3" w:rsidRDefault="00BA3AC5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8 september 2026</w:t>
            </w: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3BAAFFC3" w14:textId="77777777" w:rsidR="006A55C9" w:rsidRDefault="006A55C9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6A55C9" w:rsidRPr="002F6E87" w14:paraId="24B9589B" w14:textId="77777777" w:rsidTr="008C6D9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E2B0DB4" w14:textId="77777777" w:rsidR="006A55C9" w:rsidRPr="00AF656D" w:rsidRDefault="006A55C9" w:rsidP="008C6D9F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6A55C9" w:rsidRPr="002F6E87" w14:paraId="238D3788" w14:textId="77777777" w:rsidTr="008C6D9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FE35" w14:textId="77777777" w:rsidR="006A55C9" w:rsidRPr="00DA19C3" w:rsidRDefault="006A55C9" w:rsidP="008C6D9F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4 augustus 2026</w:t>
            </w:r>
          </w:p>
        </w:tc>
      </w:tr>
      <w:tr w:rsidR="006A55C9" w:rsidRPr="002F6E87" w14:paraId="1937E2A1" w14:textId="77777777" w:rsidTr="008C6D9F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B98350B" w14:textId="77777777" w:rsidR="006A55C9" w:rsidRPr="002F6E87" w:rsidRDefault="006A55C9" w:rsidP="008C6D9F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6A55C9" w:rsidRPr="002F6E87" w14:paraId="1FB53F54" w14:textId="77777777" w:rsidTr="008C6D9F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FFE093E" w14:textId="77777777" w:rsidR="006A55C9" w:rsidRPr="002F6E87" w:rsidRDefault="006A55C9" w:rsidP="008C6D9F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6A55C9" w:rsidRPr="002F6E87" w14:paraId="6F22E33B" w14:textId="77777777" w:rsidTr="008C6D9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74B4F03" w14:textId="77777777" w:rsidR="006A55C9" w:rsidRPr="00AF656D" w:rsidRDefault="006A55C9" w:rsidP="008C6D9F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6A55C9" w:rsidRPr="002F6E87" w14:paraId="0C7BC8B2" w14:textId="77777777" w:rsidTr="008C6D9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30AB" w14:textId="77777777" w:rsidR="006A55C9" w:rsidRPr="00DA19C3" w:rsidRDefault="006A55C9" w:rsidP="008C6D9F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30 oktober 2026</w:t>
            </w:r>
          </w:p>
        </w:tc>
      </w:tr>
      <w:tr w:rsidR="006A55C9" w:rsidRPr="002F6E87" w14:paraId="39443592" w14:textId="77777777" w:rsidTr="008C6D9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3CF0D77" w14:textId="77777777" w:rsidR="006A55C9" w:rsidRPr="00AF656D" w:rsidRDefault="006A55C9" w:rsidP="008C6D9F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6A55C9" w:rsidRPr="002F6E87" w14:paraId="776AC2B2" w14:textId="77777777" w:rsidTr="008C6D9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E361" w14:textId="77777777" w:rsidR="006A55C9" w:rsidRPr="00DA19C3" w:rsidRDefault="006A55C9" w:rsidP="008C6D9F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4FE48E11" w14:textId="77777777" w:rsidR="006A55C9" w:rsidRDefault="006A55C9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127810AD" w14:textId="77777777" w:rsidR="006A55C9" w:rsidRDefault="006A55C9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4A181941" w14:textId="77777777" w:rsidR="006A55C9" w:rsidRDefault="006A55C9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8B0CBBF" w14:textId="77777777" w:rsidR="006A55C9" w:rsidRDefault="006A55C9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BA3AC5" w:rsidRPr="002F6E87" w14:paraId="285D6775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EBCB44A" w14:textId="77777777" w:rsidR="00BA3AC5" w:rsidRPr="00AF656D" w:rsidRDefault="00BA3AC5" w:rsidP="003C53C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BA3AC5" w:rsidRPr="002F6E87" w14:paraId="7275EFA9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AEA0" w14:textId="77777777" w:rsidR="00BA3AC5" w:rsidRPr="00DA19C3" w:rsidRDefault="00BA3AC5" w:rsidP="003C53C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A3AC5" w:rsidRPr="002F6E87" w14:paraId="699B8B42" w14:textId="77777777" w:rsidTr="003C53C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17827CC" w14:textId="77777777" w:rsidR="00BA3AC5" w:rsidRPr="002F6E87" w:rsidRDefault="00BA3AC5" w:rsidP="003C53C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BA3AC5" w:rsidRPr="002F6E87" w14:paraId="4AD3F1B9" w14:textId="77777777" w:rsidTr="003C53C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F3A4E21" w14:textId="77777777" w:rsidR="00BA3AC5" w:rsidRPr="002F6E87" w:rsidRDefault="00BA3AC5" w:rsidP="003C53C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BA3AC5" w:rsidRPr="002F6E87" w14:paraId="07F31286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26B7" w14:textId="77777777" w:rsidR="00BA3AC5" w:rsidRPr="00AF656D" w:rsidRDefault="00BA3AC5" w:rsidP="003C53C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BA3AC5" w:rsidRPr="002F6E87" w14:paraId="76441DE1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6291" w14:textId="77777777" w:rsidR="00BA3AC5" w:rsidRPr="00DA19C3" w:rsidRDefault="00BA3AC5" w:rsidP="003C53C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A3AC5" w:rsidRPr="002F6E87" w14:paraId="2F20B2CA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E3B2C56" w14:textId="77777777" w:rsidR="00BA3AC5" w:rsidRPr="00AF656D" w:rsidRDefault="00BA3AC5" w:rsidP="003C53C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BA3AC5" w:rsidRPr="002F6E87" w14:paraId="4FBAA08C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B72B" w14:textId="77777777" w:rsidR="00BA3AC5" w:rsidRPr="00DA19C3" w:rsidRDefault="00BA3AC5" w:rsidP="003C53C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312AF747" w14:textId="77777777" w:rsidR="00BA3AC5" w:rsidRDefault="00BA3AC5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2D66A84C" w14:textId="77777777" w:rsidR="00BA3AC5" w:rsidRDefault="00BA3AC5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4EC53630" w14:textId="77777777" w:rsidR="00BA3AC5" w:rsidRDefault="00BA3AC5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06FA0294" w14:textId="77777777" w:rsidR="00BA3AC5" w:rsidRDefault="00BA3AC5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E3103" w14:textId="77777777" w:rsidR="00912DEF" w:rsidRDefault="00912DEF">
      <w:r>
        <w:separator/>
      </w:r>
    </w:p>
  </w:endnote>
  <w:endnote w:type="continuationSeparator" w:id="0">
    <w:p w14:paraId="6B4591FF" w14:textId="77777777" w:rsidR="00912DEF" w:rsidRDefault="0091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1F9DF" w14:textId="77777777" w:rsidR="00912DEF" w:rsidRDefault="00912DEF">
      <w:r>
        <w:separator/>
      </w:r>
    </w:p>
  </w:footnote>
  <w:footnote w:type="continuationSeparator" w:id="0">
    <w:p w14:paraId="3C2E9C33" w14:textId="77777777" w:rsidR="00912DEF" w:rsidRDefault="00912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010DBA"/>
    <w:rsid w:val="000527B1"/>
    <w:rsid w:val="0008044A"/>
    <w:rsid w:val="000C3B94"/>
    <w:rsid w:val="00117FB9"/>
    <w:rsid w:val="00132431"/>
    <w:rsid w:val="0014373D"/>
    <w:rsid w:val="001459AE"/>
    <w:rsid w:val="001744F4"/>
    <w:rsid w:val="001840A0"/>
    <w:rsid w:val="001C5120"/>
    <w:rsid w:val="001F6056"/>
    <w:rsid w:val="002238DA"/>
    <w:rsid w:val="00243838"/>
    <w:rsid w:val="00266AE0"/>
    <w:rsid w:val="002B2249"/>
    <w:rsid w:val="002C08C8"/>
    <w:rsid w:val="002C1900"/>
    <w:rsid w:val="00381985"/>
    <w:rsid w:val="003C2837"/>
    <w:rsid w:val="003D4864"/>
    <w:rsid w:val="003D51BD"/>
    <w:rsid w:val="004118F8"/>
    <w:rsid w:val="00436222"/>
    <w:rsid w:val="00465141"/>
    <w:rsid w:val="0048147E"/>
    <w:rsid w:val="00485E96"/>
    <w:rsid w:val="004E04E5"/>
    <w:rsid w:val="004E0BEA"/>
    <w:rsid w:val="004F41C8"/>
    <w:rsid w:val="0051066F"/>
    <w:rsid w:val="00572202"/>
    <w:rsid w:val="00587111"/>
    <w:rsid w:val="005C47FA"/>
    <w:rsid w:val="005F07B5"/>
    <w:rsid w:val="005F3950"/>
    <w:rsid w:val="00616D83"/>
    <w:rsid w:val="006618D0"/>
    <w:rsid w:val="006676FB"/>
    <w:rsid w:val="006931F3"/>
    <w:rsid w:val="0069730B"/>
    <w:rsid w:val="006A55C9"/>
    <w:rsid w:val="006C2477"/>
    <w:rsid w:val="006F5A25"/>
    <w:rsid w:val="00730C0B"/>
    <w:rsid w:val="00740B4F"/>
    <w:rsid w:val="00787273"/>
    <w:rsid w:val="0087421D"/>
    <w:rsid w:val="008E603D"/>
    <w:rsid w:val="009006A4"/>
    <w:rsid w:val="00903D5A"/>
    <w:rsid w:val="00907904"/>
    <w:rsid w:val="00911B0C"/>
    <w:rsid w:val="00912DEF"/>
    <w:rsid w:val="00920569"/>
    <w:rsid w:val="00974D05"/>
    <w:rsid w:val="00984CD6"/>
    <w:rsid w:val="009D02D1"/>
    <w:rsid w:val="00A24F95"/>
    <w:rsid w:val="00A37B2D"/>
    <w:rsid w:val="00A51B00"/>
    <w:rsid w:val="00A7713C"/>
    <w:rsid w:val="00A90754"/>
    <w:rsid w:val="00AB51CD"/>
    <w:rsid w:val="00B73CE6"/>
    <w:rsid w:val="00B843C7"/>
    <w:rsid w:val="00B85EB7"/>
    <w:rsid w:val="00BA3AC5"/>
    <w:rsid w:val="00BD36A9"/>
    <w:rsid w:val="00C02764"/>
    <w:rsid w:val="00C8416F"/>
    <w:rsid w:val="00CC2AE3"/>
    <w:rsid w:val="00CD56F2"/>
    <w:rsid w:val="00D44378"/>
    <w:rsid w:val="00D56E22"/>
    <w:rsid w:val="00DA376C"/>
    <w:rsid w:val="00DB0191"/>
    <w:rsid w:val="00E250FE"/>
    <w:rsid w:val="00E46E96"/>
    <w:rsid w:val="00E57922"/>
    <w:rsid w:val="00F303F6"/>
    <w:rsid w:val="00F9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118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118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2</TotalTime>
  <Pages>3</Pages>
  <Words>252</Words>
  <Characters>1580</Characters>
  <Application>Microsoft Office Word</Application>
  <DocSecurity>0</DocSecurity>
  <Lines>83</Lines>
  <Paragraphs>63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7</cp:revision>
  <dcterms:created xsi:type="dcterms:W3CDTF">2026-04-03T10:34:00Z</dcterms:created>
  <dcterms:modified xsi:type="dcterms:W3CDTF">2026-09-03T13:24:00Z</dcterms:modified>
</cp:coreProperties>
</file>